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7D543" w14:textId="77777777" w:rsidR="00AA759B" w:rsidRDefault="00AA759B">
      <w:pPr>
        <w:rPr>
          <w:rFonts w:ascii="Garamond" w:hAnsi="Garamond"/>
          <w:sz w:val="28"/>
          <w:szCs w:val="28"/>
        </w:rPr>
      </w:pPr>
    </w:p>
    <w:p w14:paraId="2D5D0C29" w14:textId="77777777" w:rsidR="001B350A" w:rsidRPr="001B350A" w:rsidRDefault="001B350A" w:rsidP="001B350A">
      <w:pPr>
        <w:rPr>
          <w:rFonts w:ascii="Garamond" w:hAnsi="Garamond"/>
          <w:sz w:val="28"/>
          <w:szCs w:val="28"/>
        </w:rPr>
      </w:pPr>
    </w:p>
    <w:p w14:paraId="65A849CD" w14:textId="77777777" w:rsidR="001B350A" w:rsidRPr="001B350A" w:rsidRDefault="001B350A" w:rsidP="001B350A">
      <w:pPr>
        <w:rPr>
          <w:rFonts w:ascii="Garamond" w:hAnsi="Garamond"/>
          <w:sz w:val="28"/>
          <w:szCs w:val="28"/>
        </w:rPr>
      </w:pPr>
    </w:p>
    <w:p w14:paraId="04241AD6" w14:textId="77777777" w:rsidR="001B350A" w:rsidRPr="001B350A" w:rsidRDefault="001B350A" w:rsidP="001B350A">
      <w:pPr>
        <w:rPr>
          <w:rFonts w:ascii="Garamond" w:hAnsi="Garamond"/>
          <w:sz w:val="28"/>
          <w:szCs w:val="28"/>
        </w:rPr>
      </w:pPr>
    </w:p>
    <w:p w14:paraId="7E26651C" w14:textId="77777777" w:rsidR="00B1137B" w:rsidRPr="00E80ED9" w:rsidRDefault="00B1137B" w:rsidP="00B1137B">
      <w:pPr>
        <w:rPr>
          <w:rFonts w:ascii="Century Gothic" w:hAnsi="Century Gothic"/>
        </w:rPr>
      </w:pPr>
    </w:p>
    <w:p w14:paraId="2201E819" w14:textId="77777777" w:rsidR="00B1137B" w:rsidRPr="00E80ED9" w:rsidRDefault="00B1137B" w:rsidP="00B1137B">
      <w:pPr>
        <w:rPr>
          <w:rFonts w:ascii="Century Gothic" w:hAnsi="Century Gothic"/>
        </w:rPr>
      </w:pPr>
    </w:p>
    <w:p w14:paraId="3E31C38D" w14:textId="77777777" w:rsidR="00B1137B" w:rsidRPr="00E80ED9" w:rsidRDefault="00B1137B" w:rsidP="00B1137B">
      <w:pPr>
        <w:rPr>
          <w:rFonts w:ascii="Century Gothic" w:hAnsi="Century Gothic"/>
        </w:rPr>
      </w:pPr>
    </w:p>
    <w:tbl>
      <w:tblPr>
        <w:tblW w:w="9161" w:type="dxa"/>
        <w:tblLayout w:type="fixed"/>
        <w:tblLook w:val="0000" w:firstRow="0" w:lastRow="0" w:firstColumn="0" w:lastColumn="0" w:noHBand="0" w:noVBand="0"/>
      </w:tblPr>
      <w:tblGrid>
        <w:gridCol w:w="4867"/>
        <w:gridCol w:w="4294"/>
      </w:tblGrid>
      <w:tr w:rsidR="00370744" w:rsidRPr="00BA2535" w14:paraId="6A9B9FF3" w14:textId="77777777" w:rsidTr="007800CB">
        <w:trPr>
          <w:trHeight w:hRule="exact" w:val="2410"/>
        </w:trPr>
        <w:tc>
          <w:tcPr>
            <w:tcW w:w="4867" w:type="dxa"/>
          </w:tcPr>
          <w:p w14:paraId="6BDAE111" w14:textId="77777777" w:rsidR="00370744" w:rsidRPr="00BA2535" w:rsidRDefault="00370744" w:rsidP="007800CB">
            <w:r w:rsidRPr="00BA2535">
              <w:t>{IName}</w:t>
            </w:r>
          </w:p>
          <w:p w14:paraId="46F92783" w14:textId="77777777" w:rsidR="00370744" w:rsidRPr="00BA2535" w:rsidRDefault="00370744" w:rsidP="007800CB">
            <w:r w:rsidRPr="00BA2535">
              <w:t>{IAddress}</w:t>
            </w:r>
          </w:p>
        </w:tc>
        <w:tc>
          <w:tcPr>
            <w:tcW w:w="4294" w:type="dxa"/>
          </w:tcPr>
          <w:p w14:paraId="5F6D9A70" w14:textId="77777777" w:rsidR="00370744" w:rsidRPr="00BA2535" w:rsidRDefault="00370744" w:rsidP="007800CB">
            <w:pPr>
              <w:jc w:val="right"/>
            </w:pPr>
          </w:p>
          <w:p w14:paraId="0ACAB054" w14:textId="77777777" w:rsidR="00370744" w:rsidRPr="00BA2535" w:rsidRDefault="00370744" w:rsidP="007800CB">
            <w:pPr>
              <w:jc w:val="right"/>
            </w:pPr>
          </w:p>
          <w:p w14:paraId="1CDB40BD" w14:textId="77777777" w:rsidR="00370744" w:rsidRPr="00BA2535" w:rsidRDefault="00370744" w:rsidP="007800CB">
            <w:pPr>
              <w:jc w:val="right"/>
            </w:pPr>
          </w:p>
          <w:p w14:paraId="224F4B4F" w14:textId="77777777" w:rsidR="00370744" w:rsidRPr="00BA2535" w:rsidRDefault="00370744" w:rsidP="007800CB">
            <w:pPr>
              <w:jc w:val="right"/>
            </w:pPr>
          </w:p>
          <w:p w14:paraId="5708D576" w14:textId="77777777" w:rsidR="00370744" w:rsidRPr="00BA2535" w:rsidRDefault="00370744" w:rsidP="007800CB">
            <w:pPr>
              <w:jc w:val="right"/>
            </w:pPr>
          </w:p>
          <w:p w14:paraId="08F1FFD0" w14:textId="6559983D" w:rsidR="00370744" w:rsidRPr="00BA2535" w:rsidRDefault="00370744" w:rsidP="007800CB">
            <w:pPr>
              <w:jc w:val="right"/>
            </w:pPr>
            <w:r w:rsidRPr="00BA2535">
              <w:t>Our Reference</w:t>
            </w:r>
            <w:r w:rsidR="006A4932">
              <w:rPr>
                <w:rFonts w:ascii="Segoe UI Emoji" w:eastAsia="Segoe UI Emoji" w:hAnsi="Segoe UI Emoji" w:cs="Segoe UI Emoji"/>
              </w:rPr>
              <w:t xml:space="preserve"> (     )</w:t>
            </w:r>
            <w:r w:rsidRPr="00BA2535">
              <w:t xml:space="preserve">  </w:t>
            </w:r>
          </w:p>
          <w:p w14:paraId="46EF9046" w14:textId="77777777" w:rsidR="00370744" w:rsidRPr="00BA2535" w:rsidRDefault="00370744" w:rsidP="007800CB">
            <w:pPr>
              <w:jc w:val="right"/>
            </w:pPr>
          </w:p>
          <w:p w14:paraId="6F7EB2BB" w14:textId="71D88780" w:rsidR="00370744" w:rsidRPr="00BA2535" w:rsidRDefault="00370744" w:rsidP="007800CB">
            <w:pPr>
              <w:jc w:val="right"/>
            </w:pPr>
            <w:r>
              <w:fldChar w:fldCharType="begin"/>
            </w:r>
            <w:r>
              <w:instrText xml:space="preserve"> DATE  \@ "dddd, dd MMMM yyyy"  \* MERGEFORMAT </w:instrText>
            </w:r>
            <w:r>
              <w:fldChar w:fldCharType="separate"/>
            </w:r>
            <w:r w:rsidR="006A4932">
              <w:rPr>
                <w:noProof/>
              </w:rPr>
              <w:t>Wednesday, 26 January 2022</w:t>
            </w:r>
            <w:r>
              <w:fldChar w:fldCharType="end"/>
            </w:r>
          </w:p>
        </w:tc>
      </w:tr>
    </w:tbl>
    <w:p w14:paraId="6F541C65" w14:textId="77777777" w:rsidR="00370744" w:rsidRPr="00BA2535" w:rsidRDefault="00370744" w:rsidP="00370744"/>
    <w:p w14:paraId="08D236D8" w14:textId="77777777" w:rsidR="00370744" w:rsidRPr="00BA2535" w:rsidRDefault="00370744" w:rsidP="00370744"/>
    <w:p w14:paraId="038EC288" w14:textId="77777777" w:rsidR="00370744" w:rsidRPr="00BA2535" w:rsidRDefault="00370744" w:rsidP="00370744">
      <w:r w:rsidRPr="00BA2535">
        <w:t>Dear {ISalutation}</w:t>
      </w:r>
    </w:p>
    <w:p w14:paraId="16C98884" w14:textId="77777777" w:rsidR="00370744" w:rsidRPr="00BA2535" w:rsidRDefault="00370744" w:rsidP="00370744">
      <w:pPr>
        <w:spacing w:line="360" w:lineRule="auto"/>
      </w:pPr>
    </w:p>
    <w:p w14:paraId="4C86F0C4" w14:textId="2D65F176" w:rsidR="00370744" w:rsidRPr="0074009A" w:rsidRDefault="00B468BD" w:rsidP="00370744">
      <w:r>
        <w:t xml:space="preserve">Please find attached memorial brochure as discussed. </w:t>
      </w:r>
    </w:p>
    <w:p w14:paraId="6FCF6D9C" w14:textId="77777777" w:rsidR="00370744" w:rsidRPr="0074009A" w:rsidRDefault="00370744" w:rsidP="00370744"/>
    <w:p w14:paraId="03ACF4C8" w14:textId="77777777" w:rsidR="00370744" w:rsidRPr="00BA2535" w:rsidRDefault="00370744" w:rsidP="00370744"/>
    <w:p w14:paraId="1D3760EB" w14:textId="77777777" w:rsidR="00370744" w:rsidRPr="00BA2535" w:rsidRDefault="00370744" w:rsidP="00370744">
      <w:r w:rsidRPr="00BA2535">
        <w:t>If we can be of further assistance to you in any matter, please do not hesitate to contact us.</w:t>
      </w:r>
    </w:p>
    <w:p w14:paraId="708DDD0D" w14:textId="77777777" w:rsidR="00370744" w:rsidRPr="00BA2535" w:rsidRDefault="00370744" w:rsidP="00370744">
      <w:pPr>
        <w:spacing w:line="360" w:lineRule="auto"/>
      </w:pPr>
    </w:p>
    <w:p w14:paraId="0D663915" w14:textId="77777777" w:rsidR="00370744" w:rsidRPr="00BA2535" w:rsidRDefault="00370744" w:rsidP="00370744">
      <w:pPr>
        <w:spacing w:line="360" w:lineRule="auto"/>
      </w:pPr>
    </w:p>
    <w:p w14:paraId="0A2A00D6" w14:textId="088C6458" w:rsidR="00B1137B" w:rsidRPr="00370744" w:rsidRDefault="00370744" w:rsidP="00B1137B">
      <w:r w:rsidRPr="00BA2535">
        <w:t>Yours sincerely</w:t>
      </w:r>
      <w:r w:rsidR="00B1137B" w:rsidRPr="00E80ED9">
        <w:rPr>
          <w:rFonts w:ascii="Century Gothic" w:hAnsi="Century Gothic"/>
        </w:rPr>
        <w:tab/>
      </w:r>
    </w:p>
    <w:p w14:paraId="1744D68F" w14:textId="6D09FC1C" w:rsidR="001B350A" w:rsidRPr="001B350A" w:rsidRDefault="006A4932" w:rsidP="001B350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pict w14:anchorId="3736AA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69pt;height:53.4pt;visibility:visible;mso-wrap-style:square">
            <v:imagedata r:id="rId7" o:title=""/>
          </v:shape>
        </w:pict>
      </w:r>
    </w:p>
    <w:p w14:paraId="0693E219" w14:textId="77777777" w:rsidR="001B350A" w:rsidRPr="001B350A" w:rsidRDefault="001B350A" w:rsidP="001B350A">
      <w:pPr>
        <w:rPr>
          <w:rFonts w:ascii="Garamond" w:hAnsi="Garamond"/>
          <w:sz w:val="28"/>
          <w:szCs w:val="28"/>
        </w:rPr>
      </w:pPr>
    </w:p>
    <w:p w14:paraId="1AE212C4" w14:textId="3AECF6E9" w:rsidR="001B350A" w:rsidRDefault="001B350A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FC92794" w14:textId="530037EC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D5E8940" w14:textId="4EC41CEA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4960D7B" w14:textId="1B9004AC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F0FFDEB" w14:textId="238D0C7F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5251BCE" w14:textId="3BD1BF20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89DF32E" w14:textId="5E8733A1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3D49483" w14:textId="0D522415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33EFFD7" w14:textId="42E99626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6320EBE" w14:textId="196C47D2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A0C10FD" w14:textId="6BF4A19C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2E8C680" w14:textId="5713D478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ECAF3BC" w14:textId="3AF53B9A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CFC67A6" w14:textId="2A2129F1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552C5E9" w14:textId="637F60CC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8B15431" w14:textId="35F7ACB9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9AA15A3" w14:textId="0D0D05A7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79E9FD3" w14:textId="2B66386C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B8F47C0" w14:textId="5095EA62" w:rsidR="001B6388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pict w14:anchorId="275DB282">
          <v:shape id="_x0000_i1026" type="#_x0000_t75" style="width:419.4pt;height:595.2pt">
            <v:imagedata r:id="rId8" o:title="headstone pub"/>
          </v:shape>
        </w:pict>
      </w:r>
    </w:p>
    <w:p w14:paraId="7747FCBF" w14:textId="0359CEC3" w:rsidR="001B6388" w:rsidRDefault="001B638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0ED2A2D" w14:textId="1D2AEEB1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313AC1C" w14:textId="74BE5D4D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60E367A" w14:textId="2A4CC88E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EB6A815" w14:textId="47968F58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EFB1B1C" w14:textId="167E5A9A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48B11B5" w14:textId="6632ED1F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ABFAA15" w14:textId="08668E41" w:rsidR="00003EC3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0" style="position:absolute;margin-left:.75pt;margin-top:-29.25pt;width:450.75pt;height:536.25pt;rotation:90;z-index:1">
            <v:fill r:id="rId9" o:title="headstone 1 - Copy" recolor="t" rotate="t" type="frame"/>
          </v:rect>
        </w:pict>
      </w:r>
    </w:p>
    <w:p w14:paraId="58F7710C" w14:textId="7D7140CD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3FBDA7B" w14:textId="7D4B373D" w:rsidR="00003EC3" w:rsidRDefault="00003EC3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9F8B151" w14:textId="11DF1366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5F7ED1F" w14:textId="03509987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61E8CA9" w14:textId="1D070737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1AC8EF7" w14:textId="43F5663B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85FD0BB" w14:textId="4ED773F8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A88C95C" w14:textId="2CA1A737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098A5D2" w14:textId="0B1E5603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5D67A12" w14:textId="3015DB3B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1884657" w14:textId="73FF64A0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7C432FB" w14:textId="2383C15A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43D5011" w14:textId="0F355799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C6E3DA2" w14:textId="7C3F3A67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0B0775B" w14:textId="2CDFB44D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D14CA70" w14:textId="41A6E3B5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A7A795C" w14:textId="078E99C3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3C56794" w14:textId="77238F26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A37A4B5" w14:textId="33B68FFE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DBECDC0" w14:textId="77468DCF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1325594" w14:textId="1309FC77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12711B7" w14:textId="52DF3A99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8D7E45C" w14:textId="6D608E7C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C472EEC" w14:textId="41DFE196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4DE06C4" w14:textId="14B66DCA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59E9708" w14:textId="2014CDAC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9230910" w14:textId="301F92E4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32CFC3E" w14:textId="6C60AD03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3DA3477" w14:textId="689F8DC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20166CC" w14:textId="7AD16EEE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F99A3F6" w14:textId="5433E5D0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6044769" w14:textId="26CB6F35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94793CC" w14:textId="09FDC7DD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7E91916" w14:textId="74745CD9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F1AD457" w14:textId="3350C979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D4E05D1" w14:textId="2A731C0F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7E62EF0" w14:textId="14A389CD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0EA446E" w14:textId="16500A54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7A8EE3E" w14:textId="46C87D11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472C607" w14:textId="385E891E" w:rsidR="00363C0B" w:rsidRDefault="00363C0B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BB7DA27" w14:textId="7738D7F1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AC12738" w14:textId="1DBF1A85" w:rsidR="00B468BD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1" style="position:absolute;margin-left:3pt;margin-top:-30pt;width:450.75pt;height:536.25pt;rotation:90;z-index:2">
            <v:fill r:id="rId10" o:title="2" recolor="t" rotate="t" type="frame"/>
          </v:rect>
        </w:pict>
      </w:r>
    </w:p>
    <w:p w14:paraId="0F15AEDE" w14:textId="4DE239D0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AD0BF1E" w14:textId="3540EAF1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68201EF" w14:textId="7F6E7421" w:rsidR="00B468BD" w:rsidRDefault="00B468BD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B6A0C00" w14:textId="3E5B3923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CABC516" w14:textId="74B4C0DE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55809B8" w14:textId="2D79C87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40C30EF" w14:textId="52BE010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E3AA9A8" w14:textId="0B8B87B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2E36B94" w14:textId="69A2C14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3DE1A64" w14:textId="1AA7250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94447F3" w14:textId="6B88F6E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0754D59" w14:textId="2F24F6D2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81DA591" w14:textId="6465716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2BC1D63" w14:textId="25C035C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9DD0DAE" w14:textId="1062B0FE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52CBF84" w14:textId="10BBEA1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4115F76" w14:textId="7987EE2E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EC96361" w14:textId="3EF6661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DB66E53" w14:textId="2AB318F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3D12853" w14:textId="7A04D04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5B6B1EC" w14:textId="6CD46FE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CD570C5" w14:textId="1354019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8CEF240" w14:textId="563051A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6B92353" w14:textId="578CEEB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4AE8180" w14:textId="45AAECF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9523F16" w14:textId="734B0A0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0CCA2FC" w14:textId="65955B83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DE492BF" w14:textId="34DE814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7125D1B" w14:textId="768AA64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018F676" w14:textId="18B3E79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8C8FDE0" w14:textId="61C048A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8B0E792" w14:textId="25B093E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2269974" w14:textId="1DD9A1C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1201055" w14:textId="061F70D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F38810E" w14:textId="35BBE29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3F04892" w14:textId="341CC5B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EDA75B8" w14:textId="2DE2E51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47A931E" w14:textId="00A2C9B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18D498E" w14:textId="344BBCF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89DAE57" w14:textId="3436328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E3DF0C4" w14:textId="494A42C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0EFBEC1" w14:textId="0021E54D" w:rsidR="00301B28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2" style="position:absolute;margin-left:0;margin-top:-30pt;width:450.75pt;height:536.25pt;rotation:90;z-index:3">
            <v:fill r:id="rId11" o:title="3 - Copy" recolor="t" rotate="t" type="frame"/>
          </v:rect>
        </w:pict>
      </w:r>
    </w:p>
    <w:p w14:paraId="696EC933" w14:textId="5A29981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8BDBB00" w14:textId="71BBAB6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7AB049A" w14:textId="06DC69B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0D0DFFB" w14:textId="782D911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7246206" w14:textId="19D13010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92D8BEA" w14:textId="335D490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CC77427" w14:textId="2ABFB12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6FB9C08" w14:textId="4D9D8C3D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019D5E1" w14:textId="6A2EEAC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4F1F6E4" w14:textId="71994272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F970368" w14:textId="7F6A672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00409C0" w14:textId="25F6E8C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C4D3F4A" w14:textId="0A81AC50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BBC35E8" w14:textId="6E6CCBA3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ECD1B8F" w14:textId="7DA713C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DAF1A3B" w14:textId="118E0800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0D5B52E" w14:textId="71945CA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3B29229" w14:textId="549E0A8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E06E2DD" w14:textId="793A21D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631CC23" w14:textId="7F71450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77260CF" w14:textId="39F8A67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316DEBA" w14:textId="6F6B419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0C0044B" w14:textId="61715AD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4B66FF3" w14:textId="75F1A90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2EE2CA9" w14:textId="16343560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BF05F84" w14:textId="7F8D3B4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827AAB1" w14:textId="54CC466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BB5D228" w14:textId="494C223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8C9A872" w14:textId="3B4FD8A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1387F0E" w14:textId="6F6EE88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CDB0525" w14:textId="49611EC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DE5A270" w14:textId="5D9571B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9392B56" w14:textId="31406D9E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FBA050B" w14:textId="6E6024C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96FBF74" w14:textId="4F10CB5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255885E" w14:textId="365D6E1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955506E" w14:textId="18FB714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135075D" w14:textId="6A681D1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7314FA1" w14:textId="79C8A8F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20788B1" w14:textId="1613AA2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B74127C" w14:textId="7EF5D0D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75AF333" w14:textId="356652DF" w:rsidR="00301B28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3" style="position:absolute;margin-left:0;margin-top:-30pt;width:450.75pt;height:536.25pt;rotation:90;z-index:4">
            <v:fill r:id="rId12" o:title="4 - Copy" recolor="t" rotate="t" type="frame"/>
          </v:rect>
        </w:pict>
      </w:r>
    </w:p>
    <w:p w14:paraId="615623C1" w14:textId="4192BCE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1D4831E" w14:textId="59A782A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A4BFB0A" w14:textId="1FEA753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09F9CDF" w14:textId="0651BAF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87EE9DB" w14:textId="07DE3E2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4030C3A" w14:textId="33F909F5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3FFD5D7" w14:textId="38BB912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EBBEB9F" w14:textId="5A4AE88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06C89FD4" w14:textId="59A82E6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4081914" w14:textId="65B6E5E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4A00194" w14:textId="796958FD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987D406" w14:textId="4ADDDC9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C649B12" w14:textId="7A9DD1E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38BBA35" w14:textId="72734AC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C09D2F2" w14:textId="2FEE6F8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93A1B55" w14:textId="7537850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DF79F74" w14:textId="4FAD28A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0FCED07" w14:textId="421DEA0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0A7E922" w14:textId="14A787F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A187EB9" w14:textId="18C2778B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7770DE8B" w14:textId="40166C8A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74EAF4B" w14:textId="60A79CD2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938168F" w14:textId="17C61F8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6B34A24" w14:textId="47301C5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BBC50EF" w14:textId="2279A90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0575BD3" w14:textId="226A6A0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7731145" w14:textId="446A65C6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0CF3160" w14:textId="67A5FE8C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623366B" w14:textId="6FEBA6D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E6CB5F6" w14:textId="6B8D8431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2F15463C" w14:textId="5E343E2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1540DCD2" w14:textId="746433C9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43239B82" w14:textId="48119CDF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66BBFE43" w14:textId="551635B8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017A477" w14:textId="360D542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8623DBA" w14:textId="2BE6CF14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50A3092F" w14:textId="19A41E87" w:rsidR="00301B28" w:rsidRDefault="00301B28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</w:p>
    <w:p w14:paraId="34229035" w14:textId="257BCB8C" w:rsidR="00B735D1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4" style="position:absolute;margin-left:10.65pt;margin-top:-21.75pt;width:450.75pt;height:536.25pt;rotation:90;z-index:5">
            <v:fill r:id="rId13" o:title="5 - Copy" recolor="t" rotate="t" type="frame"/>
          </v:rect>
        </w:pict>
      </w:r>
    </w:p>
    <w:p w14:paraId="4833DB56" w14:textId="4BEBB7A0" w:rsidR="00B735D1" w:rsidRDefault="00B735D1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2533FB0A" w14:textId="294A1EDA" w:rsidR="00B735D1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5" style="position:absolute;margin-left:.3pt;margin-top:13.5pt;width:450.75pt;height:536.25pt;rotation:90;z-index:6;mso-position-horizontal:absolute">
            <v:fill r:id="rId14" o:title="6 - Copy" recolor="t" rotate="t" type="frame"/>
          </v:rect>
        </w:pict>
      </w:r>
      <w:r w:rsidR="00B735D1">
        <w:rPr>
          <w:rFonts w:ascii="Garamond" w:hAnsi="Garamond"/>
          <w:sz w:val="28"/>
          <w:szCs w:val="28"/>
        </w:rPr>
        <w:br w:type="page"/>
      </w:r>
    </w:p>
    <w:p w14:paraId="2A5F68F4" w14:textId="0A929BBB" w:rsidR="00B735D1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5F15338C">
          <v:rect id="_x0000_s2066" style="position:absolute;margin-left:.3pt;margin-top:15.9pt;width:450.75pt;height:536.25pt;rotation:90;z-index:7;mso-position-vertical:absolute">
            <v:fill r:id="rId15" o:title="7 - Copy" recolor="t" rotate="t" type="frame"/>
          </v:rect>
        </w:pict>
      </w:r>
      <w:r w:rsidR="00B735D1">
        <w:rPr>
          <w:rFonts w:ascii="Garamond" w:hAnsi="Garamond"/>
          <w:sz w:val="28"/>
          <w:szCs w:val="28"/>
        </w:rPr>
        <w:br w:type="page"/>
      </w:r>
    </w:p>
    <w:p w14:paraId="3D0F9F18" w14:textId="24D2F456" w:rsidR="00301B28" w:rsidRPr="001B350A" w:rsidRDefault="00922469" w:rsidP="00892AC1">
      <w:pPr>
        <w:tabs>
          <w:tab w:val="left" w:pos="2670"/>
          <w:tab w:val="left" w:pos="5190"/>
        </w:tabs>
        <w:rPr>
          <w:rFonts w:ascii="Garamond" w:hAnsi="Garamond"/>
          <w:sz w:val="28"/>
          <w:szCs w:val="28"/>
        </w:rPr>
      </w:pPr>
      <w:r>
        <w:rPr>
          <w:noProof/>
        </w:rPr>
        <w:pict w14:anchorId="0D3E8FBF">
          <v:shape id="_x0000_s2068" type="#_x0000_t75" style="position:absolute;margin-left:0;margin-top:41.25pt;width:419.25pt;height:535.5pt;z-index:-1;mso-position-horizontal-relative:text;mso-position-vertical-relative:text;mso-width-relative:page;mso-height-relative:page" wrapcoords="-39 0 -39 21570 21600 21570 21600 0 -39 0">
            <v:imagedata r:id="rId16" o:title="8" croptop="6603f"/>
            <w10:wrap type="tight"/>
          </v:shape>
        </w:pict>
      </w:r>
    </w:p>
    <w:sectPr w:rsidR="00301B28" w:rsidRPr="001B350A" w:rsidSect="00A664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7F1B2" w14:textId="77777777" w:rsidR="00922469" w:rsidRDefault="00922469" w:rsidP="00112260">
      <w:r>
        <w:separator/>
      </w:r>
    </w:p>
  </w:endnote>
  <w:endnote w:type="continuationSeparator" w:id="0">
    <w:p w14:paraId="6494A9DF" w14:textId="77777777" w:rsidR="00922469" w:rsidRDefault="00922469" w:rsidP="00112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CB7F0" w14:textId="77777777" w:rsidR="00752A85" w:rsidRDefault="00752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1FA6" w14:textId="77777777" w:rsidR="00112260" w:rsidRPr="001B350A" w:rsidRDefault="00922469" w:rsidP="00FF7811">
    <w:pPr>
      <w:pStyle w:val="Footer"/>
      <w:tabs>
        <w:tab w:val="clear" w:pos="4513"/>
        <w:tab w:val="left" w:pos="1701"/>
        <w:tab w:val="left" w:pos="4962"/>
      </w:tabs>
      <w:ind w:hanging="709"/>
      <w:rPr>
        <w:sz w:val="16"/>
        <w:szCs w:val="16"/>
      </w:rPr>
    </w:pPr>
    <w:r>
      <w:rPr>
        <w:noProof/>
      </w:rPr>
      <w:pict w14:anchorId="63945D44">
        <v:line id="Straight Connector 3" o:spid="_x0000_s1028" style="position:absolute;z-index:2;visibility:visible" from="-42pt,-.7pt" to="-42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" strokecolor="#4472c4" strokeweight=".5pt">
          <v:stroke joinstyle="miter"/>
        </v:line>
      </w:pict>
    </w:r>
    <w:r>
      <w:rPr>
        <w:noProof/>
      </w:rPr>
      <w:pict w14:anchorId="4DCAF82E">
        <v:line id="Straight Connector 5" o:spid="_x0000_s1027" style="position:absolute;z-index:4;visibility:visible" from="240pt,-.7pt" to="240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" strokecolor="#4472c4" strokeweight=".5pt">
          <v:stroke joinstyle="miter"/>
        </v:line>
      </w:pict>
    </w:r>
    <w:r>
      <w:rPr>
        <w:noProof/>
      </w:rPr>
      <w:pict w14:anchorId="7E9FEDED">
        <v:line id="Straight Connector 4" o:spid="_x0000_s1026" style="position:absolute;z-index:3;visibility:visible" from="78.75pt,-.7pt" to="78.7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" strokecolor="#4472c4" strokeweight=".5pt">
          <v:stroke joinstyle="miter"/>
        </v:line>
      </w:pict>
    </w:r>
    <w:r>
      <w:rPr>
        <w:noProof/>
      </w:rPr>
      <w:pict w14:anchorId="58778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1025" type="#_x0000_t75" style="position:absolute;margin-left:408pt;margin-top:-28.85pt;width:99.4pt;height:86.15pt;z-index:-1;visibility:visible;mso-wrap-distance-left:2.88pt;mso-wrap-distance-top:2.88pt;mso-wrap-distance-right:2.88pt;mso-wrap-distance-bottom:2.88pt">
          <v:imagedata r:id="rId1" o:title=""/>
        </v:shape>
      </w:pict>
    </w:r>
    <w:r w:rsidR="00112260" w:rsidRPr="001B350A">
      <w:rPr>
        <w:sz w:val="16"/>
        <w:szCs w:val="16"/>
      </w:rPr>
      <w:t>T. 028 9066 7784</w:t>
    </w:r>
    <w:r w:rsidR="00A664F5" w:rsidRPr="001B350A">
      <w:rPr>
        <w:sz w:val="16"/>
        <w:szCs w:val="16"/>
      </w:rPr>
      <w:tab/>
    </w:r>
    <w:r w:rsidR="00F815EE">
      <w:rPr>
        <w:sz w:val="16"/>
        <w:szCs w:val="16"/>
      </w:rPr>
      <w:t>139 Upper Lisburn Road, Belfast, BT10 0LH</w:t>
    </w:r>
    <w:r w:rsidR="00A664F5" w:rsidRPr="001B350A">
      <w:rPr>
        <w:sz w:val="16"/>
        <w:szCs w:val="16"/>
      </w:rPr>
      <w:tab/>
    </w:r>
    <w:r w:rsidR="00A664F5" w:rsidRPr="00892AC1">
      <w:rPr>
        <w:rFonts w:ascii="Elephant" w:hAnsi="Elephant"/>
        <w:sz w:val="14"/>
        <w:szCs w:val="14"/>
      </w:rPr>
      <w:t>AN INDEPENDENT</w:t>
    </w:r>
  </w:p>
  <w:p w14:paraId="551516D8" w14:textId="77777777" w:rsidR="00112260" w:rsidRPr="001B350A" w:rsidRDefault="00112260" w:rsidP="00FF7811">
    <w:pPr>
      <w:pStyle w:val="Footer"/>
      <w:tabs>
        <w:tab w:val="left" w:pos="1701"/>
        <w:tab w:val="left" w:pos="4962"/>
      </w:tabs>
      <w:ind w:hanging="709"/>
      <w:rPr>
        <w:sz w:val="16"/>
        <w:szCs w:val="16"/>
      </w:rPr>
    </w:pPr>
    <w:r w:rsidRPr="001B350A">
      <w:rPr>
        <w:sz w:val="16"/>
        <w:szCs w:val="16"/>
      </w:rPr>
      <w:t xml:space="preserve">E. </w:t>
    </w:r>
    <w:hyperlink r:id="rId2" w:history="1">
      <w:r w:rsidRPr="001B350A">
        <w:rPr>
          <w:rStyle w:val="Hyperlink"/>
          <w:color w:val="auto"/>
          <w:sz w:val="16"/>
          <w:szCs w:val="16"/>
        </w:rPr>
        <w:t>info@Crymbleandsons.com</w:t>
      </w:r>
    </w:hyperlink>
    <w:r w:rsidR="00A664F5" w:rsidRPr="001B350A">
      <w:rPr>
        <w:sz w:val="16"/>
        <w:szCs w:val="16"/>
      </w:rPr>
      <w:tab/>
      <w:t>330-332 Woodstock Road, Belfast, BT6 9DP</w:t>
    </w:r>
    <w:r w:rsidR="00A664F5" w:rsidRPr="001B350A">
      <w:rPr>
        <w:sz w:val="16"/>
        <w:szCs w:val="16"/>
      </w:rPr>
      <w:tab/>
    </w:r>
    <w:r w:rsidR="00A664F5" w:rsidRPr="00892AC1">
      <w:rPr>
        <w:rFonts w:ascii="Elephant" w:hAnsi="Elephant"/>
        <w:sz w:val="14"/>
        <w:szCs w:val="14"/>
      </w:rPr>
      <w:t>FAMILY COMPANY</w:t>
    </w:r>
    <w:r w:rsidRPr="001B350A">
      <w:rPr>
        <w:sz w:val="16"/>
        <w:szCs w:val="16"/>
      </w:rPr>
      <w:tab/>
    </w:r>
  </w:p>
  <w:p w14:paraId="251A39C2" w14:textId="77777777" w:rsidR="00112260" w:rsidRPr="001B350A" w:rsidRDefault="00112260" w:rsidP="00FF7811">
    <w:pPr>
      <w:pStyle w:val="Footer"/>
      <w:tabs>
        <w:tab w:val="left" w:pos="1701"/>
        <w:tab w:val="left" w:pos="4962"/>
      </w:tabs>
      <w:ind w:hanging="709"/>
      <w:rPr>
        <w:sz w:val="16"/>
        <w:szCs w:val="16"/>
      </w:rPr>
    </w:pPr>
    <w:r w:rsidRPr="001B350A">
      <w:rPr>
        <w:sz w:val="16"/>
        <w:szCs w:val="16"/>
      </w:rPr>
      <w:t>Crymbleandsons.com</w:t>
    </w:r>
    <w:r w:rsidR="00A664F5" w:rsidRPr="001B350A">
      <w:rPr>
        <w:sz w:val="16"/>
        <w:szCs w:val="16"/>
      </w:rPr>
      <w:tab/>
    </w:r>
    <w:r w:rsidR="001B350A">
      <w:rPr>
        <w:sz w:val="16"/>
        <w:szCs w:val="16"/>
      </w:rPr>
      <w:tab/>
    </w:r>
    <w:r w:rsidR="00A664F5" w:rsidRPr="001B350A">
      <w:rPr>
        <w:sz w:val="16"/>
        <w:szCs w:val="16"/>
      </w:rPr>
      <w:tab/>
      <w:t>David, Joy &amp; Andrew Crymble</w:t>
    </w:r>
  </w:p>
  <w:p w14:paraId="7A26806B" w14:textId="77777777" w:rsidR="001B350A" w:rsidRDefault="001B350A" w:rsidP="00A664F5">
    <w:pPr>
      <w:pStyle w:val="Footer"/>
      <w:tabs>
        <w:tab w:val="left" w:pos="1985"/>
        <w:tab w:val="left" w:pos="5812"/>
      </w:tabs>
      <w:ind w:hanging="709"/>
      <w:rPr>
        <w:sz w:val="20"/>
        <w:szCs w:val="20"/>
      </w:rPr>
    </w:pPr>
  </w:p>
  <w:p w14:paraId="32198ADF" w14:textId="77777777" w:rsidR="001B350A" w:rsidRPr="001B350A" w:rsidRDefault="001B350A" w:rsidP="00A664F5">
    <w:pPr>
      <w:pStyle w:val="Footer"/>
      <w:tabs>
        <w:tab w:val="left" w:pos="1985"/>
        <w:tab w:val="left" w:pos="5812"/>
      </w:tabs>
      <w:ind w:hanging="709"/>
      <w:rPr>
        <w:rFonts w:ascii="Garamond" w:hAnsi="Garamond"/>
        <w:sz w:val="32"/>
        <w:szCs w:val="32"/>
      </w:rPr>
    </w:pPr>
    <w:r w:rsidRPr="001B350A">
      <w:rPr>
        <w:rFonts w:ascii="Garamond" w:hAnsi="Garamond"/>
        <w:sz w:val="32"/>
        <w:szCs w:val="32"/>
      </w:rPr>
      <w:t>‘Our God will take care of everything you need.’ Phil 4:19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10F4" w14:textId="77777777" w:rsidR="00752A85" w:rsidRDefault="00752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266F6" w14:textId="77777777" w:rsidR="00922469" w:rsidRDefault="00922469" w:rsidP="00112260">
      <w:r>
        <w:separator/>
      </w:r>
    </w:p>
  </w:footnote>
  <w:footnote w:type="continuationSeparator" w:id="0">
    <w:p w14:paraId="443E5A14" w14:textId="77777777" w:rsidR="00922469" w:rsidRDefault="00922469" w:rsidP="00112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8475" w14:textId="77777777" w:rsidR="00752A85" w:rsidRDefault="00752A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A35B9" w14:textId="77777777" w:rsidR="00112260" w:rsidRDefault="00922469">
    <w:pPr>
      <w:pStyle w:val="Header"/>
    </w:pPr>
    <w:r>
      <w:rPr>
        <w:noProof/>
      </w:rPr>
      <w:pict w14:anchorId="5FDAA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9" type="#_x0000_t75" style="position:absolute;margin-left:142.7pt;margin-top:-12.2pt;width:165.65pt;height:100.7pt;z-index:1;visibility:visible;mso-wrap-distance-left:2.88pt;mso-wrap-distance-top:2.88pt;mso-wrap-distance-right:2.88pt;mso-wrap-distance-bottom:2.88pt;mso-position-horizontal-relative:margin">
          <v:imagedata r:id="rId1" o:title=""/>
          <w10:wrap anchorx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B970" w14:textId="77777777" w:rsidR="00752A85" w:rsidRDefault="00752A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oNotTrackMoves/>
  <w:defaultTabStop w:val="720"/>
  <w:characterSpacingControl w:val="doNotCompress"/>
  <w:hdrShapeDefaults>
    <o:shapedefaults v:ext="edit" spidmax="2069" fillcolor="white">
      <v:fill color="white" rotate="t" type="fram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0059"/>
    <w:rsid w:val="00003EC3"/>
    <w:rsid w:val="00093D4E"/>
    <w:rsid w:val="00112260"/>
    <w:rsid w:val="00190059"/>
    <w:rsid w:val="001934DD"/>
    <w:rsid w:val="001B350A"/>
    <w:rsid w:val="001B6388"/>
    <w:rsid w:val="00233D05"/>
    <w:rsid w:val="00301B28"/>
    <w:rsid w:val="00363C0B"/>
    <w:rsid w:val="00370744"/>
    <w:rsid w:val="00491984"/>
    <w:rsid w:val="004B3B1E"/>
    <w:rsid w:val="00560957"/>
    <w:rsid w:val="00634E25"/>
    <w:rsid w:val="0067190E"/>
    <w:rsid w:val="00672E58"/>
    <w:rsid w:val="006A4932"/>
    <w:rsid w:val="00752A85"/>
    <w:rsid w:val="00771A69"/>
    <w:rsid w:val="00892AC1"/>
    <w:rsid w:val="008B77E1"/>
    <w:rsid w:val="00922469"/>
    <w:rsid w:val="009274EC"/>
    <w:rsid w:val="009409C2"/>
    <w:rsid w:val="00A664F5"/>
    <w:rsid w:val="00AA759B"/>
    <w:rsid w:val="00AE6EFE"/>
    <w:rsid w:val="00AF7E6A"/>
    <w:rsid w:val="00B1137B"/>
    <w:rsid w:val="00B468BD"/>
    <w:rsid w:val="00B735D1"/>
    <w:rsid w:val="00C70B80"/>
    <w:rsid w:val="00C71095"/>
    <w:rsid w:val="00D655BB"/>
    <w:rsid w:val="00DE15DD"/>
    <w:rsid w:val="00EA2A61"/>
    <w:rsid w:val="00F13FEC"/>
    <w:rsid w:val="00F815EE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 fillcolor="white">
      <v:fill color="white" rotate="t" type="frame"/>
    </o:shapedefaults>
    <o:shapelayout v:ext="edit">
      <o:idmap v:ext="edit" data="2"/>
    </o:shapelayout>
  </w:shapeDefaults>
  <w:decimalSymbol w:val="."/>
  <w:listSeparator w:val=","/>
  <w14:docId w14:val="2629135C"/>
  <w15:chartTrackingRefBased/>
  <w15:docId w15:val="{B4E977FC-6324-48D3-8A8B-463569FE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37B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A759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A75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22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260"/>
  </w:style>
  <w:style w:type="paragraph" w:styleId="Footer">
    <w:name w:val="footer"/>
    <w:basedOn w:val="Normal"/>
    <w:link w:val="FooterChar"/>
    <w:uiPriority w:val="99"/>
    <w:unhideWhenUsed/>
    <w:rsid w:val="001122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rymbleandsons.com" TargetMode="External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Headed%20Paper\Headed%20Paper%20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9F0FF-D7BF-4A11-9131-0E37CCA4C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A4</Template>
  <TotalTime>31</TotalTime>
  <Pages>10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Links>
    <vt:vector size="6" baseType="variant">
      <vt:variant>
        <vt:i4>4784228</vt:i4>
      </vt:variant>
      <vt:variant>
        <vt:i4>0</vt:i4>
      </vt:variant>
      <vt:variant>
        <vt:i4>0</vt:i4>
      </vt:variant>
      <vt:variant>
        <vt:i4>5</vt:i4>
      </vt:variant>
      <vt:variant>
        <vt:lpwstr>mailto:info@Crymbleandsons.com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Crymble</dc:creator>
  <cp:keywords/>
  <dc:description/>
  <cp:lastModifiedBy>Andrew Crymble</cp:lastModifiedBy>
  <cp:revision>7</cp:revision>
  <cp:lastPrinted>2020-02-14T16:20:00Z</cp:lastPrinted>
  <dcterms:created xsi:type="dcterms:W3CDTF">2020-11-30T16:32:00Z</dcterms:created>
  <dcterms:modified xsi:type="dcterms:W3CDTF">2022-01-26T14:57:00Z</dcterms:modified>
</cp:coreProperties>
</file>