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7D543" w14:textId="77777777" w:rsidR="00AA759B" w:rsidRPr="005A584D" w:rsidRDefault="00AA759B">
      <w:pPr>
        <w:rPr>
          <w:rFonts w:ascii="Arial" w:hAnsi="Arial" w:cs="Arial"/>
        </w:rPr>
      </w:pPr>
      <w:bookmarkStart w:id="0" w:name="_Hlk86155338"/>
      <w:bookmarkEnd w:id="0"/>
    </w:p>
    <w:p w14:paraId="2D5D0C29" w14:textId="77777777" w:rsidR="001B350A" w:rsidRPr="005A584D" w:rsidRDefault="001B350A" w:rsidP="001B350A">
      <w:pPr>
        <w:rPr>
          <w:rFonts w:ascii="Arial" w:hAnsi="Arial" w:cs="Arial"/>
        </w:rPr>
      </w:pPr>
    </w:p>
    <w:p w14:paraId="65A849CD" w14:textId="77777777" w:rsidR="001B350A" w:rsidRPr="005A584D" w:rsidRDefault="001B350A" w:rsidP="001B350A">
      <w:pPr>
        <w:rPr>
          <w:rFonts w:ascii="Arial" w:hAnsi="Arial" w:cs="Arial"/>
        </w:rPr>
      </w:pP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5310"/>
        <w:gridCol w:w="4437"/>
      </w:tblGrid>
      <w:tr w:rsidR="005A584D" w:rsidRPr="005A584D" w14:paraId="005DC1EB" w14:textId="77777777" w:rsidTr="00CA286A">
        <w:trPr>
          <w:trHeight w:hRule="exact" w:val="2010"/>
        </w:trPr>
        <w:tc>
          <w:tcPr>
            <w:tcW w:w="5310" w:type="dxa"/>
          </w:tcPr>
          <w:p w14:paraId="55443B21" w14:textId="321B55F7" w:rsidR="0055752E" w:rsidRPr="005A584D" w:rsidRDefault="0055752E" w:rsidP="00C574F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37" w:type="dxa"/>
          </w:tcPr>
          <w:p w14:paraId="359D41F2" w14:textId="77777777" w:rsidR="005A584D" w:rsidRPr="005A584D" w:rsidRDefault="005A584D" w:rsidP="00C574FC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6CF7BC66" w14:textId="77777777" w:rsidR="005A584D" w:rsidRPr="005A584D" w:rsidRDefault="005A584D" w:rsidP="00C574FC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77038CF0" w14:textId="77777777" w:rsidR="005A584D" w:rsidRPr="005A584D" w:rsidRDefault="005A584D" w:rsidP="00C574FC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5E42C501" w14:textId="77777777" w:rsidR="005A584D" w:rsidRPr="005A584D" w:rsidRDefault="005A584D" w:rsidP="00C574FC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428C8DE8" w14:textId="77777777" w:rsidR="005A584D" w:rsidRPr="005A584D" w:rsidRDefault="005A584D" w:rsidP="00C574FC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252CCF41" w14:textId="74EA6F33" w:rsidR="005A584D" w:rsidRPr="005A584D" w:rsidRDefault="005A584D" w:rsidP="00C574FC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A584D">
              <w:rPr>
                <w:rFonts w:ascii="Arial" w:hAnsi="Arial" w:cs="Arial"/>
                <w:sz w:val="22"/>
                <w:szCs w:val="22"/>
              </w:rPr>
              <w:t>Our Reference</w:t>
            </w:r>
            <w:proofErr w:type="gramStart"/>
            <w:r w:rsidRPr="005A584D">
              <w:rPr>
                <w:rFonts w:ascii="Arial" w:hAnsi="Arial" w:cs="Arial"/>
                <w:sz w:val="22"/>
                <w:szCs w:val="22"/>
              </w:rPr>
              <w:t>:  {</w:t>
            </w:r>
            <w:proofErr w:type="gramEnd"/>
            <w:r w:rsidR="0055752E">
              <w:rPr>
                <w:rFonts w:ascii="Arial" w:hAnsi="Arial" w:cs="Arial"/>
                <w:color w:val="000000"/>
                <w:sz w:val="22"/>
                <w:szCs w:val="22"/>
                <w:lang w:eastAsia="en-GB"/>
              </w:rPr>
              <w:t>TBC</w:t>
            </w:r>
            <w:r w:rsidRPr="005A584D">
              <w:rPr>
                <w:rFonts w:ascii="Arial" w:hAnsi="Arial" w:cs="Arial"/>
                <w:color w:val="000000"/>
                <w:sz w:val="22"/>
                <w:szCs w:val="22"/>
                <w:lang w:eastAsia="en-GB"/>
              </w:rPr>
              <w:t>}</w:t>
            </w:r>
          </w:p>
          <w:p w14:paraId="4317BF83" w14:textId="77777777" w:rsidR="005A584D" w:rsidRPr="005A584D" w:rsidRDefault="005A584D" w:rsidP="00C574FC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011AE8B3" w14:textId="6A888BCC" w:rsidR="005A584D" w:rsidRPr="005A584D" w:rsidRDefault="005A584D" w:rsidP="00C574FC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A584D">
              <w:rPr>
                <w:rFonts w:ascii="Arial" w:hAnsi="Arial" w:cs="Arial"/>
                <w:sz w:val="22"/>
                <w:szCs w:val="22"/>
              </w:rPr>
              <w:fldChar w:fldCharType="begin"/>
            </w:r>
            <w:r w:rsidRPr="005A584D">
              <w:rPr>
                <w:rFonts w:ascii="Arial" w:hAnsi="Arial" w:cs="Arial"/>
                <w:sz w:val="22"/>
                <w:szCs w:val="22"/>
              </w:rPr>
              <w:instrText xml:space="preserve"> DATE \@ "dddd, dd MMMM yyyy" </w:instrText>
            </w:r>
            <w:r w:rsidRPr="005A584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D4796">
              <w:rPr>
                <w:rFonts w:ascii="Arial" w:hAnsi="Arial" w:cs="Arial"/>
                <w:noProof/>
                <w:sz w:val="22"/>
                <w:szCs w:val="22"/>
              </w:rPr>
              <w:t>Wednesday, 19 April 2023</w:t>
            </w:r>
            <w:r w:rsidRPr="005A584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14:paraId="27E51244" w14:textId="77777777" w:rsidR="005A584D" w:rsidRPr="005A584D" w:rsidRDefault="005A584D" w:rsidP="005A584D">
      <w:pPr>
        <w:rPr>
          <w:rFonts w:ascii="Arial" w:hAnsi="Arial" w:cs="Arial"/>
          <w:sz w:val="22"/>
          <w:szCs w:val="22"/>
        </w:rPr>
      </w:pPr>
    </w:p>
    <w:p w14:paraId="42D4FDA1" w14:textId="77777777" w:rsidR="005A584D" w:rsidRPr="005A584D" w:rsidRDefault="005A584D" w:rsidP="005A584D">
      <w:pPr>
        <w:rPr>
          <w:rFonts w:ascii="Arial" w:hAnsi="Arial" w:cs="Arial"/>
          <w:sz w:val="22"/>
          <w:szCs w:val="22"/>
        </w:rPr>
      </w:pPr>
    </w:p>
    <w:p w14:paraId="6A84B61C" w14:textId="52A4D437" w:rsidR="0011760D" w:rsidRPr="0011760D" w:rsidRDefault="0011760D" w:rsidP="0011760D">
      <w:pPr>
        <w:rPr>
          <w:rFonts w:ascii="Arial" w:hAnsi="Arial" w:cs="Arial"/>
          <w:sz w:val="22"/>
          <w:szCs w:val="22"/>
        </w:rPr>
      </w:pPr>
      <w:r>
        <w:rPr>
          <w:rFonts w:ascii="Calibri" w:hAnsi="Calibri" w:cs="Calibri"/>
        </w:rPr>
        <w:t>Dear</w:t>
      </w:r>
      <w:r w:rsidR="000D4796">
        <w:rPr>
          <w:rFonts w:ascii="Arial" w:hAnsi="Arial" w:cs="Arial"/>
          <w:sz w:val="22"/>
          <w:szCs w:val="22"/>
        </w:rPr>
        <w:t xml:space="preserve">                        </w:t>
      </w:r>
      <w:proofErr w:type="gramStart"/>
      <w:r w:rsidR="000D4796">
        <w:rPr>
          <w:rFonts w:ascii="Arial" w:hAnsi="Arial" w:cs="Arial"/>
          <w:sz w:val="22"/>
          <w:szCs w:val="22"/>
        </w:rPr>
        <w:t xml:space="preserve">  </w:t>
      </w:r>
      <w:r>
        <w:rPr>
          <w:rFonts w:ascii="Calibri" w:hAnsi="Calibri" w:cs="Calibri"/>
        </w:rPr>
        <w:t>,</w:t>
      </w:r>
      <w:proofErr w:type="gramEnd"/>
    </w:p>
    <w:p w14:paraId="004B4584" w14:textId="77777777" w:rsidR="0011760D" w:rsidRDefault="0011760D" w:rsidP="0011760D">
      <w:pPr>
        <w:autoSpaceDE w:val="0"/>
        <w:autoSpaceDN w:val="0"/>
        <w:adjustRightInd w:val="0"/>
        <w:rPr>
          <w:rFonts w:ascii="Calibri" w:hAnsi="Calibri" w:cs="Calibri"/>
        </w:rPr>
      </w:pPr>
    </w:p>
    <w:p w14:paraId="62B6774C" w14:textId="77777777" w:rsidR="0011760D" w:rsidRPr="0011760D" w:rsidRDefault="0011760D" w:rsidP="001176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1760D">
        <w:rPr>
          <w:rFonts w:ascii="Arial" w:hAnsi="Arial" w:cs="Arial"/>
          <w:sz w:val="22"/>
          <w:szCs w:val="22"/>
        </w:rPr>
        <w:t xml:space="preserve">Thank you for your recent enquiry regarding pre-paid funeral plans. Your information pack </w:t>
      </w:r>
      <w:proofErr w:type="gramStart"/>
      <w:r w:rsidRPr="0011760D">
        <w:rPr>
          <w:rFonts w:ascii="Arial" w:hAnsi="Arial" w:cs="Arial"/>
          <w:sz w:val="22"/>
          <w:szCs w:val="22"/>
        </w:rPr>
        <w:t>is</w:t>
      </w:r>
      <w:proofErr w:type="gramEnd"/>
    </w:p>
    <w:p w14:paraId="0D0B8E1C" w14:textId="77777777" w:rsidR="0011760D" w:rsidRPr="0011760D" w:rsidRDefault="0011760D" w:rsidP="001176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1760D">
        <w:rPr>
          <w:rFonts w:ascii="Arial" w:hAnsi="Arial" w:cs="Arial"/>
          <w:sz w:val="22"/>
          <w:szCs w:val="22"/>
        </w:rPr>
        <w:t>enclosed.</w:t>
      </w:r>
    </w:p>
    <w:p w14:paraId="0F576E77" w14:textId="77777777" w:rsidR="0011760D" w:rsidRPr="0011760D" w:rsidRDefault="0011760D" w:rsidP="001176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283577BD" w14:textId="61D6805A" w:rsidR="0011760D" w:rsidRPr="0011760D" w:rsidRDefault="0011760D" w:rsidP="001176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1760D">
        <w:rPr>
          <w:rFonts w:ascii="Arial" w:hAnsi="Arial" w:cs="Arial"/>
          <w:sz w:val="22"/>
          <w:szCs w:val="22"/>
        </w:rPr>
        <w:t>Our Independent Way</w:t>
      </w:r>
      <w:r>
        <w:rPr>
          <w:rFonts w:ascii="Arial" w:hAnsi="Arial" w:cs="Arial"/>
          <w:sz w:val="22"/>
          <w:szCs w:val="22"/>
        </w:rPr>
        <w:t xml:space="preserve"> </w:t>
      </w:r>
      <w:r w:rsidRPr="0011760D">
        <w:rPr>
          <w:rFonts w:ascii="Arial" w:hAnsi="Arial" w:cs="Arial"/>
          <w:sz w:val="22"/>
          <w:szCs w:val="22"/>
        </w:rPr>
        <w:t xml:space="preserve">funeral plans let you choose the arrangements you </w:t>
      </w:r>
      <w:proofErr w:type="gramStart"/>
      <w:r w:rsidRPr="0011760D">
        <w:rPr>
          <w:rFonts w:ascii="Arial" w:hAnsi="Arial" w:cs="Arial"/>
          <w:sz w:val="22"/>
          <w:szCs w:val="22"/>
        </w:rPr>
        <w:t>want</w:t>
      </w:r>
      <w:proofErr w:type="gramEnd"/>
    </w:p>
    <w:p w14:paraId="22ABFA48" w14:textId="3161605F" w:rsidR="0011760D" w:rsidRPr="0011760D" w:rsidRDefault="0011760D" w:rsidP="001176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1760D">
        <w:rPr>
          <w:rFonts w:ascii="Arial" w:hAnsi="Arial" w:cs="Arial"/>
          <w:sz w:val="22"/>
          <w:szCs w:val="22"/>
        </w:rPr>
        <w:t>and take care of the cost of our services included in the plan at today’s prices. By helping to relieve</w:t>
      </w:r>
      <w:r>
        <w:rPr>
          <w:rFonts w:ascii="Arial" w:hAnsi="Arial" w:cs="Arial"/>
          <w:sz w:val="22"/>
          <w:szCs w:val="22"/>
        </w:rPr>
        <w:t xml:space="preserve"> </w:t>
      </w:r>
      <w:r w:rsidRPr="0011760D">
        <w:rPr>
          <w:rFonts w:ascii="Arial" w:hAnsi="Arial" w:cs="Arial"/>
          <w:sz w:val="22"/>
          <w:szCs w:val="22"/>
        </w:rPr>
        <w:t>your family of any worries or uncertainty, a plan is an easy way to do something amazing for your</w:t>
      </w:r>
      <w:r>
        <w:rPr>
          <w:rFonts w:ascii="Arial" w:hAnsi="Arial" w:cs="Arial"/>
          <w:sz w:val="22"/>
          <w:szCs w:val="22"/>
        </w:rPr>
        <w:t xml:space="preserve"> </w:t>
      </w:r>
      <w:r w:rsidRPr="0011760D">
        <w:rPr>
          <w:rFonts w:ascii="Arial" w:hAnsi="Arial" w:cs="Arial"/>
          <w:sz w:val="22"/>
          <w:szCs w:val="22"/>
        </w:rPr>
        <w:t>family at a difficult time.</w:t>
      </w:r>
    </w:p>
    <w:p w14:paraId="3AAD5627" w14:textId="77777777" w:rsidR="0011760D" w:rsidRPr="0011760D" w:rsidRDefault="0011760D" w:rsidP="001176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26CEE046" w14:textId="77777777" w:rsidR="0011760D" w:rsidRPr="0011760D" w:rsidRDefault="0011760D" w:rsidP="0011760D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 w:rsidRPr="0011760D">
        <w:rPr>
          <w:rFonts w:ascii="Arial" w:hAnsi="Arial" w:cs="Arial"/>
          <w:b/>
          <w:bCs/>
          <w:sz w:val="22"/>
          <w:szCs w:val="22"/>
        </w:rPr>
        <w:t xml:space="preserve">Personal service, backed by a trusted funeral plan </w:t>
      </w:r>
      <w:proofErr w:type="gramStart"/>
      <w:r w:rsidRPr="0011760D">
        <w:rPr>
          <w:rFonts w:ascii="Arial" w:hAnsi="Arial" w:cs="Arial"/>
          <w:b/>
          <w:bCs/>
          <w:sz w:val="22"/>
          <w:szCs w:val="22"/>
        </w:rPr>
        <w:t>provider</w:t>
      </w:r>
      <w:proofErr w:type="gramEnd"/>
    </w:p>
    <w:p w14:paraId="697EA98E" w14:textId="77777777" w:rsidR="0011760D" w:rsidRPr="0011760D" w:rsidRDefault="0011760D" w:rsidP="0011760D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14:paraId="02AABC95" w14:textId="64D4CEFC" w:rsidR="0011760D" w:rsidRPr="0011760D" w:rsidRDefault="0011760D" w:rsidP="001176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1760D">
        <w:rPr>
          <w:rFonts w:ascii="Arial" w:hAnsi="Arial" w:cs="Arial"/>
          <w:sz w:val="22"/>
          <w:szCs w:val="22"/>
        </w:rPr>
        <w:t>When you’re thinking about something as important as your funeral, it makes sense to talk to the</w:t>
      </w:r>
      <w:r>
        <w:rPr>
          <w:rFonts w:ascii="Arial" w:hAnsi="Arial" w:cs="Arial"/>
          <w:sz w:val="22"/>
          <w:szCs w:val="22"/>
        </w:rPr>
        <w:t xml:space="preserve"> </w:t>
      </w:r>
      <w:r w:rsidRPr="0011760D">
        <w:rPr>
          <w:rFonts w:ascii="Arial" w:hAnsi="Arial" w:cs="Arial"/>
          <w:sz w:val="22"/>
          <w:szCs w:val="22"/>
        </w:rPr>
        <w:t>experts. As a trusted local funeral director, we’ll take care of every aspect of your plan in a personal</w:t>
      </w:r>
      <w:r>
        <w:rPr>
          <w:rFonts w:ascii="Arial" w:hAnsi="Arial" w:cs="Arial"/>
          <w:sz w:val="22"/>
          <w:szCs w:val="22"/>
        </w:rPr>
        <w:t xml:space="preserve"> </w:t>
      </w:r>
      <w:r w:rsidRPr="0011760D">
        <w:rPr>
          <w:rFonts w:ascii="Arial" w:hAnsi="Arial" w:cs="Arial"/>
          <w:sz w:val="22"/>
          <w:szCs w:val="22"/>
        </w:rPr>
        <w:t>way, taking the time to understand your needs and find the plan that suits you exactly.</w:t>
      </w:r>
    </w:p>
    <w:p w14:paraId="13650B9D" w14:textId="4E8953B1" w:rsidR="0011760D" w:rsidRPr="0011760D" w:rsidRDefault="0011760D" w:rsidP="001176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1760D">
        <w:rPr>
          <w:rFonts w:ascii="Arial" w:hAnsi="Arial" w:cs="Arial"/>
          <w:sz w:val="22"/>
          <w:szCs w:val="22"/>
        </w:rPr>
        <w:t>The plans we offer are provided by Golden Charter – one of the UK’s largest funeral plan providers.</w:t>
      </w:r>
      <w:r>
        <w:rPr>
          <w:rFonts w:ascii="Arial" w:hAnsi="Arial" w:cs="Arial"/>
          <w:sz w:val="22"/>
          <w:szCs w:val="22"/>
        </w:rPr>
        <w:t xml:space="preserve"> </w:t>
      </w:r>
      <w:r w:rsidRPr="0011760D">
        <w:rPr>
          <w:rFonts w:ascii="Arial" w:hAnsi="Arial" w:cs="Arial"/>
          <w:sz w:val="22"/>
          <w:szCs w:val="22"/>
        </w:rPr>
        <w:t xml:space="preserve">Over 800,000 people have already trusted them with their funeral </w:t>
      </w:r>
      <w:proofErr w:type="gramStart"/>
      <w:r w:rsidRPr="0011760D">
        <w:rPr>
          <w:rFonts w:ascii="Arial" w:hAnsi="Arial" w:cs="Arial"/>
          <w:sz w:val="22"/>
          <w:szCs w:val="22"/>
        </w:rPr>
        <w:t>arrangements.*</w:t>
      </w:r>
      <w:proofErr w:type="gramEnd"/>
    </w:p>
    <w:p w14:paraId="267B4B59" w14:textId="77777777" w:rsidR="0011760D" w:rsidRPr="0011760D" w:rsidRDefault="0011760D" w:rsidP="001176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033DDDB6" w14:textId="4826D3DB" w:rsidR="0011760D" w:rsidRPr="0011760D" w:rsidRDefault="0011760D" w:rsidP="001176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1760D">
        <w:rPr>
          <w:rFonts w:ascii="Arial" w:hAnsi="Arial" w:cs="Arial"/>
          <w:sz w:val="22"/>
          <w:szCs w:val="22"/>
        </w:rPr>
        <w:t>It means your plan offers the best of both worlds – the personal service and care of a trusted local</w:t>
      </w:r>
      <w:r>
        <w:rPr>
          <w:rFonts w:ascii="Arial" w:hAnsi="Arial" w:cs="Arial"/>
          <w:sz w:val="22"/>
          <w:szCs w:val="22"/>
        </w:rPr>
        <w:t xml:space="preserve"> </w:t>
      </w:r>
      <w:r w:rsidRPr="0011760D">
        <w:rPr>
          <w:rFonts w:ascii="Arial" w:hAnsi="Arial" w:cs="Arial"/>
          <w:sz w:val="22"/>
          <w:szCs w:val="22"/>
        </w:rPr>
        <w:t>funeral director, and the reassurance of a leading plan provider.</w:t>
      </w:r>
    </w:p>
    <w:p w14:paraId="776F436A" w14:textId="77777777" w:rsidR="0011760D" w:rsidRPr="0011760D" w:rsidRDefault="0011760D" w:rsidP="001176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027A3179" w14:textId="6EEDA3BD" w:rsidR="0011760D" w:rsidRDefault="0011760D" w:rsidP="0011760D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 w:rsidRPr="0011760D">
        <w:rPr>
          <w:rFonts w:ascii="Arial" w:hAnsi="Arial" w:cs="Arial"/>
          <w:b/>
          <w:bCs/>
          <w:sz w:val="22"/>
          <w:szCs w:val="22"/>
        </w:rPr>
        <w:t>Act now – for one less thing to worry about</w:t>
      </w:r>
    </w:p>
    <w:p w14:paraId="2DAF860B" w14:textId="41B61B8E" w:rsidR="00ED24F4" w:rsidRDefault="00ED24F4" w:rsidP="0011760D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14:paraId="024BDBF9" w14:textId="30987BDE" w:rsidR="00ED24F4" w:rsidRPr="0011760D" w:rsidRDefault="00ED24F4" w:rsidP="0011760D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Plans range from £1749 to £4000+ depending on your personal requirements.</w:t>
      </w:r>
    </w:p>
    <w:p w14:paraId="24C8B205" w14:textId="77777777" w:rsidR="0011760D" w:rsidRPr="0011760D" w:rsidRDefault="0011760D" w:rsidP="0011760D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14:paraId="4C4F2949" w14:textId="7F8022EA" w:rsidR="0011760D" w:rsidRPr="0011760D" w:rsidRDefault="0011760D" w:rsidP="001176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1760D">
        <w:rPr>
          <w:rFonts w:ascii="Arial" w:hAnsi="Arial" w:cs="Arial"/>
          <w:sz w:val="22"/>
          <w:szCs w:val="22"/>
        </w:rPr>
        <w:t>When you’re ready to choose your plan, we can offer a wide range of options and ways to pay.</w:t>
      </w:r>
      <w:r>
        <w:rPr>
          <w:rFonts w:ascii="Arial" w:hAnsi="Arial" w:cs="Arial"/>
          <w:sz w:val="22"/>
          <w:szCs w:val="22"/>
        </w:rPr>
        <w:t xml:space="preserve"> </w:t>
      </w:r>
      <w:r w:rsidRPr="0011760D">
        <w:rPr>
          <w:rFonts w:ascii="Arial" w:hAnsi="Arial" w:cs="Arial"/>
          <w:sz w:val="22"/>
          <w:szCs w:val="22"/>
        </w:rPr>
        <w:t>It's quick and easy to apply and there are no medical or health questions to answer.</w:t>
      </w:r>
    </w:p>
    <w:p w14:paraId="13EFC23E" w14:textId="77777777" w:rsidR="0011760D" w:rsidRPr="0011760D" w:rsidRDefault="0011760D" w:rsidP="001176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12CE7B92" w14:textId="446296B6" w:rsidR="0011760D" w:rsidRPr="0011760D" w:rsidRDefault="0011760D" w:rsidP="001176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1760D">
        <w:rPr>
          <w:rFonts w:ascii="Arial" w:hAnsi="Arial" w:cs="Arial"/>
          <w:sz w:val="22"/>
          <w:szCs w:val="22"/>
        </w:rPr>
        <w:t>It can often help to talk things through and I’m here to help. If you have any questions, or would</w:t>
      </w:r>
      <w:r>
        <w:rPr>
          <w:rFonts w:ascii="Arial" w:hAnsi="Arial" w:cs="Arial"/>
          <w:sz w:val="22"/>
          <w:szCs w:val="22"/>
        </w:rPr>
        <w:t xml:space="preserve"> </w:t>
      </w:r>
      <w:r w:rsidRPr="0011760D">
        <w:rPr>
          <w:rFonts w:ascii="Arial" w:hAnsi="Arial" w:cs="Arial"/>
          <w:sz w:val="22"/>
          <w:szCs w:val="22"/>
        </w:rPr>
        <w:t xml:space="preserve">like a personalised quote for your plan, give me a call on </w:t>
      </w:r>
      <w:r>
        <w:rPr>
          <w:rFonts w:ascii="Arial" w:hAnsi="Arial" w:cs="Arial"/>
          <w:b/>
          <w:bCs/>
          <w:sz w:val="22"/>
          <w:szCs w:val="22"/>
        </w:rPr>
        <w:t xml:space="preserve">028 9066 </w:t>
      </w:r>
      <w:proofErr w:type="gramStart"/>
      <w:r>
        <w:rPr>
          <w:rFonts w:ascii="Arial" w:hAnsi="Arial" w:cs="Arial"/>
          <w:b/>
          <w:bCs/>
          <w:sz w:val="22"/>
          <w:szCs w:val="22"/>
        </w:rPr>
        <w:t>7784</w:t>
      </w:r>
      <w:proofErr w:type="gramEnd"/>
    </w:p>
    <w:p w14:paraId="1681237E" w14:textId="528FE5A6" w:rsidR="0011760D" w:rsidRPr="0011760D" w:rsidRDefault="0011760D" w:rsidP="001176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1760D">
        <w:rPr>
          <w:rFonts w:ascii="Arial" w:hAnsi="Arial" w:cs="Arial"/>
          <w:sz w:val="22"/>
          <w:szCs w:val="22"/>
        </w:rPr>
        <w:t>Once again, thank you for getting in touch. I look forward to hearing from you and helping you take</w:t>
      </w:r>
      <w:r>
        <w:rPr>
          <w:rFonts w:ascii="Arial" w:hAnsi="Arial" w:cs="Arial"/>
          <w:sz w:val="22"/>
          <w:szCs w:val="22"/>
        </w:rPr>
        <w:t xml:space="preserve"> </w:t>
      </w:r>
      <w:r w:rsidRPr="0011760D">
        <w:rPr>
          <w:rFonts w:ascii="Arial" w:hAnsi="Arial" w:cs="Arial"/>
          <w:sz w:val="22"/>
          <w:szCs w:val="22"/>
        </w:rPr>
        <w:t>the next step towards peace of mind.</w:t>
      </w:r>
    </w:p>
    <w:p w14:paraId="733B5F5A" w14:textId="77777777" w:rsidR="0011760D" w:rsidRPr="0011760D" w:rsidRDefault="0011760D" w:rsidP="001176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47C603F2" w14:textId="77777777" w:rsidR="0011760D" w:rsidRPr="0011760D" w:rsidRDefault="0011760D" w:rsidP="001176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1760D">
        <w:rPr>
          <w:rFonts w:ascii="Arial" w:hAnsi="Arial" w:cs="Arial"/>
          <w:sz w:val="22"/>
          <w:szCs w:val="22"/>
        </w:rPr>
        <w:t>Yours sincerely,</w:t>
      </w:r>
    </w:p>
    <w:p w14:paraId="632FB091" w14:textId="73ED141B" w:rsidR="005A584D" w:rsidRDefault="004A3A36" w:rsidP="005A584D">
      <w:pPr>
        <w:rPr>
          <w:rFonts w:ascii="Arial" w:hAnsi="Arial" w:cs="Arial"/>
          <w:sz w:val="22"/>
          <w:szCs w:val="22"/>
        </w:rPr>
      </w:pPr>
      <w:r>
        <w:rPr>
          <w:rFonts w:ascii="Garamond" w:hAnsi="Garamond"/>
          <w:noProof/>
          <w:sz w:val="28"/>
          <w:szCs w:val="28"/>
        </w:rPr>
        <w:drawing>
          <wp:inline distT="0" distB="0" distL="0" distR="0" wp14:anchorId="3B353349" wp14:editId="4D906750">
            <wp:extent cx="923925" cy="70510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73" cy="70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86336" w14:textId="455F9E2B" w:rsidR="005A584D" w:rsidRDefault="00D933F4" w:rsidP="005A584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658240" behindDoc="0" locked="0" layoutInCell="1" allowOverlap="1" wp14:anchorId="08E6C468" wp14:editId="24A02139">
            <wp:simplePos x="0" y="0"/>
            <wp:positionH relativeFrom="margin">
              <wp:posOffset>-388620</wp:posOffset>
            </wp:positionH>
            <wp:positionV relativeFrom="paragraph">
              <wp:posOffset>-645637</wp:posOffset>
            </wp:positionV>
            <wp:extent cx="6187440" cy="8751259"/>
            <wp:effectExtent l="0" t="0" r="3810" b="0"/>
            <wp:wrapNone/>
            <wp:docPr id="7" name="Picture 7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calenda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55CF703" wp14:editId="0F9B5795">
            <wp:extent cx="5731510" cy="8106410"/>
            <wp:effectExtent l="0" t="0" r="2540" b="8890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659264" behindDoc="0" locked="0" layoutInCell="1" allowOverlap="1" wp14:anchorId="551B4C38" wp14:editId="3A015195">
            <wp:simplePos x="0" y="0"/>
            <wp:positionH relativeFrom="column">
              <wp:posOffset>-434340</wp:posOffset>
            </wp:positionH>
            <wp:positionV relativeFrom="paragraph">
              <wp:posOffset>-617219</wp:posOffset>
            </wp:positionV>
            <wp:extent cx="6447612" cy="8823960"/>
            <wp:effectExtent l="0" t="0" r="0" b="0"/>
            <wp:wrapNone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087" cy="8841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F8207BA" wp14:editId="37816DFF">
            <wp:extent cx="5731510" cy="8106410"/>
            <wp:effectExtent l="0" t="0" r="2540" b="8890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660288" behindDoc="0" locked="0" layoutInCell="1" allowOverlap="1" wp14:anchorId="077FAFF3" wp14:editId="6D84E78F">
            <wp:simplePos x="0" y="0"/>
            <wp:positionH relativeFrom="margin">
              <wp:align>right</wp:align>
            </wp:positionH>
            <wp:positionV relativeFrom="paragraph">
              <wp:posOffset>-609600</wp:posOffset>
            </wp:positionV>
            <wp:extent cx="6162518" cy="8716010"/>
            <wp:effectExtent l="0" t="0" r="0" b="0"/>
            <wp:wrapNone/>
            <wp:docPr id="13" name="Picture 1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518" cy="871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0B89291" wp14:editId="497ABF5F">
            <wp:extent cx="5731510" cy="8106410"/>
            <wp:effectExtent l="0" t="0" r="2540" b="8890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661312" behindDoc="0" locked="0" layoutInCell="1" allowOverlap="1" wp14:anchorId="032D8924" wp14:editId="618B339F">
            <wp:simplePos x="0" y="0"/>
            <wp:positionH relativeFrom="margin">
              <wp:align>left</wp:align>
            </wp:positionH>
            <wp:positionV relativeFrom="paragraph">
              <wp:posOffset>-518160</wp:posOffset>
            </wp:positionV>
            <wp:extent cx="6097867" cy="8624570"/>
            <wp:effectExtent l="0" t="0" r="0" b="5080"/>
            <wp:wrapNone/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7867" cy="862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0387673" wp14:editId="6363A179">
            <wp:extent cx="5731510" cy="8106410"/>
            <wp:effectExtent l="0" t="0" r="2540" b="8890"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662336" behindDoc="0" locked="0" layoutInCell="1" allowOverlap="1" wp14:anchorId="611DF0B2" wp14:editId="3D23E32B">
            <wp:simplePos x="0" y="0"/>
            <wp:positionH relativeFrom="margin">
              <wp:align>left</wp:align>
            </wp:positionH>
            <wp:positionV relativeFrom="paragraph">
              <wp:posOffset>-624840</wp:posOffset>
            </wp:positionV>
            <wp:extent cx="6173293" cy="8731250"/>
            <wp:effectExtent l="0" t="0" r="0" b="0"/>
            <wp:wrapNone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293" cy="873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8788716" wp14:editId="2163F769">
            <wp:extent cx="5731510" cy="8106410"/>
            <wp:effectExtent l="0" t="0" r="2540" b="8890"/>
            <wp:docPr id="18" name="Picture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663360" behindDoc="0" locked="0" layoutInCell="1" allowOverlap="1" wp14:anchorId="3A485995" wp14:editId="148C5C48">
            <wp:simplePos x="0" y="0"/>
            <wp:positionH relativeFrom="margin">
              <wp:align>left</wp:align>
            </wp:positionH>
            <wp:positionV relativeFrom="paragraph">
              <wp:posOffset>-571500</wp:posOffset>
            </wp:positionV>
            <wp:extent cx="6135580" cy="8677910"/>
            <wp:effectExtent l="0" t="0" r="0" b="8890"/>
            <wp:wrapNone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580" cy="867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58D82F5" wp14:editId="6F94A872">
            <wp:extent cx="5731510" cy="8106410"/>
            <wp:effectExtent l="0" t="0" r="2540" b="8890"/>
            <wp:docPr id="20" name="Picture 2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664384" behindDoc="0" locked="0" layoutInCell="1" allowOverlap="1" wp14:anchorId="22F3B24E" wp14:editId="413D3FCC">
            <wp:simplePos x="0" y="0"/>
            <wp:positionH relativeFrom="margin">
              <wp:align>left</wp:align>
            </wp:positionH>
            <wp:positionV relativeFrom="paragraph">
              <wp:posOffset>-556260</wp:posOffset>
            </wp:positionV>
            <wp:extent cx="6124805" cy="8662670"/>
            <wp:effectExtent l="0" t="0" r="9525" b="5080"/>
            <wp:wrapNone/>
            <wp:docPr id="21" name="Picture 2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805" cy="866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6B3F53A" wp14:editId="5467857D">
            <wp:extent cx="5731510" cy="8106410"/>
            <wp:effectExtent l="0" t="0" r="2540" b="8890"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2B4B0" w14:textId="558395B7" w:rsidR="005A584D" w:rsidRDefault="005A584D" w:rsidP="005A584D">
      <w:pPr>
        <w:rPr>
          <w:rFonts w:ascii="Arial" w:hAnsi="Arial" w:cs="Arial"/>
          <w:sz w:val="22"/>
          <w:szCs w:val="22"/>
        </w:rPr>
      </w:pPr>
    </w:p>
    <w:p w14:paraId="7C48C4D0" w14:textId="0F8CC208" w:rsidR="005A584D" w:rsidRDefault="005A584D" w:rsidP="005A584D">
      <w:pPr>
        <w:rPr>
          <w:rFonts w:ascii="Arial" w:hAnsi="Arial" w:cs="Arial"/>
          <w:sz w:val="22"/>
          <w:szCs w:val="22"/>
        </w:rPr>
      </w:pPr>
    </w:p>
    <w:p w14:paraId="13B28544" w14:textId="0FAF7514" w:rsidR="005A584D" w:rsidRDefault="005275B0" w:rsidP="005A584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665408" behindDoc="0" locked="0" layoutInCell="1" allowOverlap="1" wp14:anchorId="40B136BF" wp14:editId="35E2EF52">
            <wp:simplePos x="0" y="0"/>
            <wp:positionH relativeFrom="column">
              <wp:posOffset>-63354</wp:posOffset>
            </wp:positionH>
            <wp:positionV relativeFrom="paragraph">
              <wp:posOffset>-615364</wp:posOffset>
            </wp:positionV>
            <wp:extent cx="5731510" cy="8106410"/>
            <wp:effectExtent l="0" t="0" r="2540" b="8890"/>
            <wp:wrapNone/>
            <wp:docPr id="24" name="Picture 2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BAA157" w14:textId="73CC6A68" w:rsidR="005A584D" w:rsidRDefault="005A584D" w:rsidP="005A584D">
      <w:pPr>
        <w:rPr>
          <w:rFonts w:ascii="Arial" w:hAnsi="Arial" w:cs="Arial"/>
          <w:sz w:val="22"/>
          <w:szCs w:val="22"/>
        </w:rPr>
      </w:pPr>
    </w:p>
    <w:p w14:paraId="041B15E4" w14:textId="1E2373EB" w:rsidR="005A584D" w:rsidRDefault="005A584D" w:rsidP="005A584D">
      <w:pPr>
        <w:rPr>
          <w:rFonts w:ascii="Arial" w:hAnsi="Arial" w:cs="Arial"/>
          <w:sz w:val="22"/>
          <w:szCs w:val="22"/>
        </w:rPr>
      </w:pPr>
    </w:p>
    <w:p w14:paraId="5122B8AA" w14:textId="3C1337BC" w:rsidR="005A584D" w:rsidRDefault="005A584D" w:rsidP="005A584D">
      <w:pPr>
        <w:rPr>
          <w:rFonts w:ascii="Arial" w:hAnsi="Arial" w:cs="Arial"/>
          <w:sz w:val="22"/>
          <w:szCs w:val="22"/>
        </w:rPr>
      </w:pPr>
    </w:p>
    <w:p w14:paraId="484E094E" w14:textId="74C7BF4A" w:rsidR="005A584D" w:rsidRDefault="005A584D" w:rsidP="005A584D">
      <w:pPr>
        <w:rPr>
          <w:rFonts w:ascii="Arial" w:hAnsi="Arial" w:cs="Arial"/>
          <w:sz w:val="22"/>
          <w:szCs w:val="22"/>
        </w:rPr>
      </w:pPr>
    </w:p>
    <w:p w14:paraId="2E025E70" w14:textId="2BEDBF89" w:rsidR="005A584D" w:rsidRDefault="005A584D" w:rsidP="005A584D">
      <w:pPr>
        <w:rPr>
          <w:rFonts w:ascii="Arial" w:hAnsi="Arial" w:cs="Arial"/>
          <w:sz w:val="22"/>
          <w:szCs w:val="22"/>
        </w:rPr>
      </w:pPr>
    </w:p>
    <w:p w14:paraId="5AD9C43C" w14:textId="6F4A06FD" w:rsidR="005A584D" w:rsidRDefault="005A584D" w:rsidP="005A584D">
      <w:pPr>
        <w:rPr>
          <w:rFonts w:ascii="Arial" w:hAnsi="Arial" w:cs="Arial"/>
          <w:sz w:val="22"/>
          <w:szCs w:val="22"/>
        </w:rPr>
      </w:pPr>
    </w:p>
    <w:p w14:paraId="05FB05E9" w14:textId="0A1E61A3" w:rsidR="005A584D" w:rsidRDefault="005A584D" w:rsidP="005A584D">
      <w:pPr>
        <w:rPr>
          <w:rFonts w:ascii="Arial" w:hAnsi="Arial" w:cs="Arial"/>
          <w:sz w:val="22"/>
          <w:szCs w:val="22"/>
        </w:rPr>
      </w:pPr>
    </w:p>
    <w:p w14:paraId="4A946136" w14:textId="39623AE5" w:rsidR="005A584D" w:rsidRDefault="005A584D" w:rsidP="005A584D">
      <w:pPr>
        <w:rPr>
          <w:rFonts w:ascii="Arial" w:hAnsi="Arial" w:cs="Arial"/>
          <w:sz w:val="22"/>
          <w:szCs w:val="22"/>
        </w:rPr>
      </w:pPr>
    </w:p>
    <w:p w14:paraId="087A3AB6" w14:textId="542B1196" w:rsidR="005A584D" w:rsidRDefault="005A584D" w:rsidP="005A584D">
      <w:pPr>
        <w:rPr>
          <w:rFonts w:ascii="Arial" w:hAnsi="Arial" w:cs="Arial"/>
          <w:sz w:val="22"/>
          <w:szCs w:val="22"/>
        </w:rPr>
      </w:pPr>
    </w:p>
    <w:p w14:paraId="134E8D8C" w14:textId="77777777" w:rsidR="005A584D" w:rsidRPr="005A584D" w:rsidRDefault="005A584D" w:rsidP="005A584D">
      <w:pPr>
        <w:rPr>
          <w:rFonts w:ascii="Arial" w:hAnsi="Arial" w:cs="Arial"/>
          <w:sz w:val="22"/>
          <w:szCs w:val="22"/>
        </w:rPr>
      </w:pPr>
    </w:p>
    <w:p w14:paraId="4A839AFA" w14:textId="77777777" w:rsidR="005A584D" w:rsidRPr="005A584D" w:rsidRDefault="005A584D" w:rsidP="005A584D">
      <w:pPr>
        <w:jc w:val="both"/>
        <w:rPr>
          <w:rFonts w:ascii="Arial" w:hAnsi="Arial" w:cs="Arial"/>
          <w:sz w:val="22"/>
          <w:szCs w:val="22"/>
        </w:rPr>
      </w:pPr>
    </w:p>
    <w:p w14:paraId="35DD41B0" w14:textId="77777777" w:rsidR="005A584D" w:rsidRPr="005A584D" w:rsidRDefault="005A584D" w:rsidP="005A584D">
      <w:pPr>
        <w:jc w:val="both"/>
        <w:rPr>
          <w:rFonts w:ascii="Arial" w:hAnsi="Arial" w:cs="Arial"/>
          <w:sz w:val="22"/>
          <w:szCs w:val="22"/>
        </w:rPr>
      </w:pPr>
    </w:p>
    <w:p w14:paraId="042DC0C0" w14:textId="77777777" w:rsidR="005A584D" w:rsidRPr="005A584D" w:rsidRDefault="005A584D" w:rsidP="005A584D">
      <w:pPr>
        <w:jc w:val="both"/>
        <w:rPr>
          <w:rFonts w:ascii="Arial" w:hAnsi="Arial" w:cs="Arial"/>
          <w:sz w:val="22"/>
          <w:szCs w:val="22"/>
        </w:rPr>
      </w:pPr>
    </w:p>
    <w:p w14:paraId="6A4847FC" w14:textId="77777777" w:rsidR="005A584D" w:rsidRPr="005A584D" w:rsidRDefault="005A584D" w:rsidP="005A584D">
      <w:pPr>
        <w:jc w:val="both"/>
        <w:rPr>
          <w:rFonts w:ascii="Arial" w:hAnsi="Arial" w:cs="Arial"/>
          <w:sz w:val="22"/>
          <w:szCs w:val="22"/>
        </w:rPr>
      </w:pPr>
    </w:p>
    <w:p w14:paraId="71FE7E43" w14:textId="77777777" w:rsidR="005A584D" w:rsidRPr="005A584D" w:rsidRDefault="005A584D" w:rsidP="005A584D">
      <w:pPr>
        <w:jc w:val="both"/>
        <w:rPr>
          <w:rFonts w:ascii="Arial" w:hAnsi="Arial" w:cs="Arial"/>
          <w:sz w:val="22"/>
          <w:szCs w:val="22"/>
        </w:rPr>
      </w:pPr>
    </w:p>
    <w:p w14:paraId="4B3EC9E0" w14:textId="77777777" w:rsidR="005A584D" w:rsidRPr="005A584D" w:rsidRDefault="005A584D" w:rsidP="005A584D">
      <w:pPr>
        <w:outlineLvl w:val="0"/>
        <w:rPr>
          <w:rFonts w:ascii="Arial" w:hAnsi="Arial" w:cs="Arial"/>
          <w:sz w:val="22"/>
          <w:szCs w:val="22"/>
        </w:rPr>
      </w:pPr>
    </w:p>
    <w:p w14:paraId="42D361D4" w14:textId="77777777" w:rsidR="005A584D" w:rsidRPr="005A584D" w:rsidRDefault="005A584D" w:rsidP="005A584D">
      <w:pPr>
        <w:rPr>
          <w:rFonts w:ascii="Arial" w:hAnsi="Arial" w:cs="Arial"/>
          <w:color w:val="000000"/>
          <w:sz w:val="22"/>
          <w:szCs w:val="22"/>
        </w:rPr>
      </w:pPr>
    </w:p>
    <w:p w14:paraId="256124D4" w14:textId="2E79A37B" w:rsidR="005A584D" w:rsidRPr="005A584D" w:rsidRDefault="005A584D" w:rsidP="005A584D">
      <w:pPr>
        <w:rPr>
          <w:rFonts w:ascii="Arial" w:hAnsi="Arial" w:cs="Arial"/>
          <w:sz w:val="22"/>
          <w:szCs w:val="22"/>
        </w:rPr>
      </w:pPr>
    </w:p>
    <w:p w14:paraId="0B817CC1" w14:textId="019BAE24" w:rsidR="005A584D" w:rsidRPr="005A584D" w:rsidRDefault="005A584D" w:rsidP="005A584D">
      <w:pPr>
        <w:rPr>
          <w:rFonts w:ascii="Arial" w:hAnsi="Arial" w:cs="Arial"/>
          <w:sz w:val="22"/>
          <w:szCs w:val="22"/>
        </w:rPr>
      </w:pPr>
    </w:p>
    <w:p w14:paraId="4C744D21" w14:textId="24BFD1B8" w:rsidR="005A584D" w:rsidRPr="005A584D" w:rsidRDefault="005A584D" w:rsidP="005A584D">
      <w:pPr>
        <w:rPr>
          <w:rFonts w:ascii="Arial" w:hAnsi="Arial" w:cs="Arial"/>
          <w:sz w:val="22"/>
          <w:szCs w:val="22"/>
        </w:rPr>
      </w:pPr>
    </w:p>
    <w:p w14:paraId="6DDD3FE8" w14:textId="77777777" w:rsidR="005A584D" w:rsidRPr="005A584D" w:rsidRDefault="005A584D" w:rsidP="005A584D">
      <w:pPr>
        <w:rPr>
          <w:rFonts w:ascii="Arial" w:hAnsi="Arial" w:cs="Arial"/>
          <w:sz w:val="22"/>
          <w:szCs w:val="22"/>
        </w:rPr>
      </w:pPr>
    </w:p>
    <w:p w14:paraId="1AE212C4" w14:textId="10AAD354" w:rsidR="001B350A" w:rsidRDefault="001B350A" w:rsidP="005A584D">
      <w:pPr>
        <w:rPr>
          <w:rFonts w:ascii="Arial" w:hAnsi="Arial" w:cs="Arial"/>
          <w:sz w:val="22"/>
          <w:szCs w:val="22"/>
        </w:rPr>
      </w:pPr>
    </w:p>
    <w:p w14:paraId="047A0141" w14:textId="578ED5E1" w:rsidR="0011760D" w:rsidRDefault="0011760D" w:rsidP="005A584D">
      <w:pPr>
        <w:rPr>
          <w:rFonts w:ascii="Arial" w:hAnsi="Arial" w:cs="Arial"/>
          <w:sz w:val="22"/>
          <w:szCs w:val="22"/>
        </w:rPr>
      </w:pPr>
    </w:p>
    <w:p w14:paraId="1DB00C94" w14:textId="05DF5C91" w:rsidR="0011760D" w:rsidRDefault="0011760D" w:rsidP="005A584D">
      <w:pPr>
        <w:rPr>
          <w:rFonts w:ascii="Arial" w:hAnsi="Arial" w:cs="Arial"/>
          <w:sz w:val="22"/>
          <w:szCs w:val="22"/>
        </w:rPr>
      </w:pPr>
    </w:p>
    <w:p w14:paraId="64EECF23" w14:textId="388D4EDA" w:rsidR="0011760D" w:rsidRDefault="0011760D" w:rsidP="005A584D">
      <w:pPr>
        <w:rPr>
          <w:rFonts w:ascii="Arial" w:hAnsi="Arial" w:cs="Arial"/>
          <w:sz w:val="22"/>
          <w:szCs w:val="22"/>
        </w:rPr>
      </w:pPr>
    </w:p>
    <w:p w14:paraId="2016D292" w14:textId="2698E88F" w:rsidR="0011760D" w:rsidRDefault="0011760D" w:rsidP="005A584D">
      <w:pPr>
        <w:rPr>
          <w:rFonts w:ascii="Arial" w:hAnsi="Arial" w:cs="Arial"/>
          <w:sz w:val="22"/>
          <w:szCs w:val="22"/>
        </w:rPr>
      </w:pPr>
    </w:p>
    <w:p w14:paraId="531E6E4B" w14:textId="517A23DD" w:rsidR="0011760D" w:rsidRDefault="0011760D" w:rsidP="005A584D">
      <w:pPr>
        <w:rPr>
          <w:rFonts w:ascii="Arial" w:hAnsi="Arial" w:cs="Arial"/>
          <w:sz w:val="22"/>
          <w:szCs w:val="22"/>
        </w:rPr>
      </w:pPr>
    </w:p>
    <w:p w14:paraId="55BEAF59" w14:textId="0F59CFEA" w:rsidR="0011760D" w:rsidRDefault="0011760D" w:rsidP="005A584D">
      <w:pPr>
        <w:rPr>
          <w:rFonts w:ascii="Arial" w:hAnsi="Arial" w:cs="Arial"/>
          <w:sz w:val="22"/>
          <w:szCs w:val="22"/>
        </w:rPr>
      </w:pPr>
    </w:p>
    <w:p w14:paraId="0389EAAD" w14:textId="5CFC97D5" w:rsidR="0011760D" w:rsidRDefault="0011760D" w:rsidP="005A584D">
      <w:pPr>
        <w:rPr>
          <w:rFonts w:ascii="Arial" w:hAnsi="Arial" w:cs="Arial"/>
          <w:sz w:val="22"/>
          <w:szCs w:val="22"/>
        </w:rPr>
      </w:pPr>
    </w:p>
    <w:p w14:paraId="6159ADEE" w14:textId="48725E59" w:rsidR="0011760D" w:rsidRDefault="0011760D" w:rsidP="005A584D">
      <w:pPr>
        <w:rPr>
          <w:rFonts w:ascii="Arial" w:hAnsi="Arial" w:cs="Arial"/>
          <w:sz w:val="22"/>
          <w:szCs w:val="22"/>
        </w:rPr>
      </w:pPr>
    </w:p>
    <w:p w14:paraId="669A62D5" w14:textId="4BCE71CD" w:rsidR="0011760D" w:rsidRDefault="0011760D" w:rsidP="005A584D">
      <w:pPr>
        <w:rPr>
          <w:rFonts w:ascii="Arial" w:hAnsi="Arial" w:cs="Arial"/>
          <w:sz w:val="22"/>
          <w:szCs w:val="22"/>
        </w:rPr>
      </w:pPr>
    </w:p>
    <w:p w14:paraId="49F098F1" w14:textId="2E283CBA" w:rsidR="0011760D" w:rsidRDefault="0011760D" w:rsidP="005A584D">
      <w:pPr>
        <w:rPr>
          <w:rFonts w:ascii="Arial" w:hAnsi="Arial" w:cs="Arial"/>
          <w:sz w:val="22"/>
          <w:szCs w:val="22"/>
        </w:rPr>
      </w:pPr>
    </w:p>
    <w:p w14:paraId="58AE89FB" w14:textId="3AF036EE" w:rsidR="0011760D" w:rsidRDefault="0011760D" w:rsidP="005A584D">
      <w:pPr>
        <w:rPr>
          <w:rFonts w:ascii="Arial" w:hAnsi="Arial" w:cs="Arial"/>
          <w:sz w:val="22"/>
          <w:szCs w:val="22"/>
        </w:rPr>
      </w:pPr>
    </w:p>
    <w:p w14:paraId="2C780CA6" w14:textId="1489FB06" w:rsidR="0011760D" w:rsidRDefault="0011760D" w:rsidP="005A584D">
      <w:pPr>
        <w:rPr>
          <w:rFonts w:ascii="Arial" w:hAnsi="Arial" w:cs="Arial"/>
          <w:sz w:val="22"/>
          <w:szCs w:val="22"/>
        </w:rPr>
      </w:pPr>
    </w:p>
    <w:p w14:paraId="0C6FC9EF" w14:textId="37A28481" w:rsidR="0011760D" w:rsidRDefault="0011760D" w:rsidP="005A584D">
      <w:pPr>
        <w:rPr>
          <w:rFonts w:ascii="Arial" w:hAnsi="Arial" w:cs="Arial"/>
          <w:sz w:val="22"/>
          <w:szCs w:val="22"/>
        </w:rPr>
      </w:pPr>
    </w:p>
    <w:p w14:paraId="70C228EB" w14:textId="63A8BA54" w:rsidR="0011760D" w:rsidRDefault="0011760D" w:rsidP="005A584D">
      <w:pPr>
        <w:rPr>
          <w:rFonts w:ascii="Arial" w:hAnsi="Arial" w:cs="Arial"/>
          <w:sz w:val="22"/>
          <w:szCs w:val="22"/>
        </w:rPr>
      </w:pPr>
    </w:p>
    <w:p w14:paraId="5B010533" w14:textId="513169D1" w:rsidR="0011760D" w:rsidRDefault="0011760D" w:rsidP="005A584D">
      <w:pPr>
        <w:rPr>
          <w:rFonts w:ascii="Arial" w:hAnsi="Arial" w:cs="Arial"/>
          <w:sz w:val="22"/>
          <w:szCs w:val="22"/>
        </w:rPr>
      </w:pPr>
    </w:p>
    <w:p w14:paraId="6FB54D2A" w14:textId="195E4716" w:rsidR="0011760D" w:rsidRDefault="0011760D" w:rsidP="005A584D">
      <w:pPr>
        <w:rPr>
          <w:rFonts w:ascii="Arial" w:hAnsi="Arial" w:cs="Arial"/>
          <w:sz w:val="22"/>
          <w:szCs w:val="22"/>
        </w:rPr>
      </w:pPr>
    </w:p>
    <w:p w14:paraId="50D9D029" w14:textId="4F13A570" w:rsidR="0011760D" w:rsidRDefault="0011760D" w:rsidP="005A584D">
      <w:pPr>
        <w:rPr>
          <w:rFonts w:ascii="Arial" w:hAnsi="Arial" w:cs="Arial"/>
          <w:sz w:val="22"/>
          <w:szCs w:val="22"/>
        </w:rPr>
      </w:pPr>
    </w:p>
    <w:p w14:paraId="3FBE8CC9" w14:textId="0C2BBF5C" w:rsidR="0011760D" w:rsidRDefault="0011760D" w:rsidP="005A584D">
      <w:pPr>
        <w:rPr>
          <w:rFonts w:ascii="Arial" w:hAnsi="Arial" w:cs="Arial"/>
          <w:sz w:val="22"/>
          <w:szCs w:val="22"/>
        </w:rPr>
      </w:pPr>
    </w:p>
    <w:p w14:paraId="0558D2B7" w14:textId="3B9862FD" w:rsidR="0011760D" w:rsidRDefault="0011760D" w:rsidP="005A584D">
      <w:pPr>
        <w:rPr>
          <w:rFonts w:ascii="Arial" w:hAnsi="Arial" w:cs="Arial"/>
          <w:sz w:val="22"/>
          <w:szCs w:val="22"/>
        </w:rPr>
      </w:pPr>
    </w:p>
    <w:p w14:paraId="601A59B4" w14:textId="6DF02767" w:rsidR="0011760D" w:rsidRDefault="0011760D" w:rsidP="005A584D">
      <w:pPr>
        <w:rPr>
          <w:rFonts w:ascii="Arial" w:hAnsi="Arial" w:cs="Arial"/>
          <w:sz w:val="22"/>
          <w:szCs w:val="22"/>
        </w:rPr>
      </w:pPr>
    </w:p>
    <w:p w14:paraId="31249287" w14:textId="63162579" w:rsidR="0011760D" w:rsidRDefault="0011760D" w:rsidP="005A584D">
      <w:pPr>
        <w:rPr>
          <w:rFonts w:ascii="Arial" w:hAnsi="Arial" w:cs="Arial"/>
          <w:sz w:val="22"/>
          <w:szCs w:val="22"/>
        </w:rPr>
      </w:pPr>
    </w:p>
    <w:p w14:paraId="63A88A64" w14:textId="53D20CB2" w:rsidR="0011760D" w:rsidRDefault="0011760D" w:rsidP="005A584D">
      <w:pPr>
        <w:rPr>
          <w:rFonts w:ascii="Arial" w:hAnsi="Arial" w:cs="Arial"/>
          <w:sz w:val="22"/>
          <w:szCs w:val="22"/>
        </w:rPr>
      </w:pPr>
    </w:p>
    <w:p w14:paraId="3C3DF7DC" w14:textId="305A7BAE" w:rsidR="0011760D" w:rsidRDefault="0011760D" w:rsidP="005A584D">
      <w:pPr>
        <w:rPr>
          <w:rFonts w:ascii="Arial" w:hAnsi="Arial" w:cs="Arial"/>
          <w:sz w:val="22"/>
          <w:szCs w:val="22"/>
        </w:rPr>
      </w:pPr>
    </w:p>
    <w:p w14:paraId="1A478400" w14:textId="449FB9E8" w:rsidR="0011760D" w:rsidRDefault="0011760D" w:rsidP="005A584D">
      <w:pPr>
        <w:rPr>
          <w:rFonts w:ascii="Arial" w:hAnsi="Arial" w:cs="Arial"/>
          <w:sz w:val="22"/>
          <w:szCs w:val="22"/>
        </w:rPr>
      </w:pPr>
    </w:p>
    <w:p w14:paraId="3EABE52E" w14:textId="6383DEC4" w:rsidR="0011760D" w:rsidRDefault="0011760D" w:rsidP="005A584D">
      <w:pPr>
        <w:rPr>
          <w:rFonts w:ascii="Arial" w:hAnsi="Arial" w:cs="Arial"/>
          <w:sz w:val="22"/>
          <w:szCs w:val="22"/>
        </w:rPr>
      </w:pPr>
    </w:p>
    <w:p w14:paraId="5505E2DD" w14:textId="5DDD1412" w:rsidR="0011760D" w:rsidRDefault="0011760D" w:rsidP="005A584D">
      <w:pPr>
        <w:rPr>
          <w:rFonts w:ascii="Arial" w:hAnsi="Arial" w:cs="Arial"/>
          <w:sz w:val="22"/>
          <w:szCs w:val="22"/>
        </w:rPr>
      </w:pPr>
    </w:p>
    <w:p w14:paraId="0557E3F0" w14:textId="17D02929" w:rsidR="0011760D" w:rsidRDefault="0011760D" w:rsidP="005A584D">
      <w:pPr>
        <w:rPr>
          <w:rFonts w:ascii="Arial" w:hAnsi="Arial" w:cs="Arial"/>
          <w:sz w:val="22"/>
          <w:szCs w:val="22"/>
        </w:rPr>
      </w:pPr>
    </w:p>
    <w:p w14:paraId="27C7BB80" w14:textId="3470DA6B" w:rsidR="0011760D" w:rsidRDefault="0011760D" w:rsidP="005A584D">
      <w:pPr>
        <w:rPr>
          <w:rFonts w:ascii="Arial" w:hAnsi="Arial" w:cs="Arial"/>
          <w:sz w:val="22"/>
          <w:szCs w:val="22"/>
        </w:rPr>
      </w:pPr>
    </w:p>
    <w:p w14:paraId="68780832" w14:textId="5FDF5163" w:rsidR="0011760D" w:rsidRDefault="0011760D" w:rsidP="005A584D">
      <w:pPr>
        <w:rPr>
          <w:rFonts w:ascii="Arial" w:hAnsi="Arial" w:cs="Arial"/>
          <w:sz w:val="22"/>
          <w:szCs w:val="22"/>
        </w:rPr>
      </w:pPr>
    </w:p>
    <w:p w14:paraId="15421A09" w14:textId="23ED814B" w:rsidR="0011760D" w:rsidRDefault="0011760D" w:rsidP="005A584D">
      <w:pPr>
        <w:rPr>
          <w:rFonts w:ascii="Arial" w:hAnsi="Arial" w:cs="Arial"/>
          <w:sz w:val="22"/>
          <w:szCs w:val="22"/>
        </w:rPr>
      </w:pPr>
    </w:p>
    <w:p w14:paraId="6985F2A9" w14:textId="52BB241F" w:rsidR="0011760D" w:rsidRDefault="0011760D" w:rsidP="005A584D">
      <w:pPr>
        <w:rPr>
          <w:rFonts w:ascii="Arial" w:hAnsi="Arial" w:cs="Arial"/>
          <w:sz w:val="22"/>
          <w:szCs w:val="22"/>
        </w:rPr>
      </w:pPr>
    </w:p>
    <w:p w14:paraId="70659439" w14:textId="03F43C2E" w:rsidR="0011760D" w:rsidRDefault="0011760D" w:rsidP="005A584D">
      <w:pPr>
        <w:rPr>
          <w:rFonts w:ascii="Arial" w:hAnsi="Arial" w:cs="Arial"/>
          <w:sz w:val="22"/>
          <w:szCs w:val="22"/>
        </w:rPr>
      </w:pPr>
    </w:p>
    <w:p w14:paraId="4BB572B9" w14:textId="0AFEFE06" w:rsidR="0011760D" w:rsidRDefault="0011760D" w:rsidP="005A584D">
      <w:pPr>
        <w:rPr>
          <w:rFonts w:ascii="Arial" w:hAnsi="Arial" w:cs="Arial"/>
          <w:sz w:val="22"/>
          <w:szCs w:val="22"/>
        </w:rPr>
      </w:pPr>
    </w:p>
    <w:p w14:paraId="2B843259" w14:textId="77777777" w:rsidR="000D4796" w:rsidRDefault="000D4796" w:rsidP="005A584D">
      <w:pPr>
        <w:rPr>
          <w:rFonts w:ascii="Arial" w:hAnsi="Arial" w:cs="Arial"/>
          <w:sz w:val="22"/>
          <w:szCs w:val="22"/>
        </w:rPr>
      </w:pPr>
    </w:p>
    <w:p w14:paraId="663E74BE" w14:textId="19E176FE" w:rsidR="000D4796" w:rsidRDefault="000D4796" w:rsidP="005A584D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D93B0BE" wp14:editId="6419E44D">
            <wp:simplePos x="0" y="0"/>
            <wp:positionH relativeFrom="margin">
              <wp:align>center</wp:align>
            </wp:positionH>
            <wp:positionV relativeFrom="paragraph">
              <wp:posOffset>167640</wp:posOffset>
            </wp:positionV>
            <wp:extent cx="3082290" cy="748030"/>
            <wp:effectExtent l="0" t="0" r="3810" b="0"/>
            <wp:wrapTight wrapText="bothSides">
              <wp:wrapPolygon edited="0">
                <wp:start x="0" y="0"/>
                <wp:lineTo x="0" y="20903"/>
                <wp:lineTo x="21493" y="20903"/>
                <wp:lineTo x="21493" y="0"/>
                <wp:lineTo x="0" y="0"/>
              </wp:wrapPolygon>
            </wp:wrapTight>
            <wp:docPr id="23" name="Picture 2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97" t="8034" r="17775" b="78991"/>
                    <a:stretch/>
                  </pic:blipFill>
                  <pic:spPr bwMode="auto">
                    <a:xfrm>
                      <a:off x="0" y="0"/>
                      <a:ext cx="3082290" cy="748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5E607" w14:textId="73AE47B4" w:rsidR="0011760D" w:rsidRDefault="0011760D" w:rsidP="005A584D">
      <w:pPr>
        <w:rPr>
          <w:rFonts w:ascii="Arial" w:hAnsi="Arial" w:cs="Arial"/>
          <w:sz w:val="22"/>
          <w:szCs w:val="22"/>
        </w:rPr>
      </w:pPr>
    </w:p>
    <w:p w14:paraId="081413DC" w14:textId="3FCF275F" w:rsidR="0011760D" w:rsidRDefault="0011760D" w:rsidP="005A584D">
      <w:pPr>
        <w:rPr>
          <w:rFonts w:ascii="Arial" w:hAnsi="Arial" w:cs="Arial"/>
          <w:sz w:val="22"/>
          <w:szCs w:val="22"/>
        </w:rPr>
      </w:pPr>
    </w:p>
    <w:p w14:paraId="17AB9291" w14:textId="799EB59A" w:rsidR="0011760D" w:rsidRPr="005A584D" w:rsidRDefault="000D4796" w:rsidP="007B068A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43BAF316" wp14:editId="0C4B2267">
            <wp:simplePos x="0" y="0"/>
            <wp:positionH relativeFrom="margin">
              <wp:align>left</wp:align>
            </wp:positionH>
            <wp:positionV relativeFrom="paragraph">
              <wp:posOffset>430093</wp:posOffset>
            </wp:positionV>
            <wp:extent cx="5699760" cy="6906260"/>
            <wp:effectExtent l="0" t="0" r="0" b="8890"/>
            <wp:wrapSquare wrapText="bothSides"/>
            <wp:docPr id="26" name="Picture 26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imel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690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1760D" w:rsidRPr="005A584D" w:rsidSect="00A664F5">
      <w:headerReference w:type="default" r:id="rId25"/>
      <w:footerReference w:type="default" r:id="rId26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2F5ED" w14:textId="77777777" w:rsidR="00C57D53" w:rsidRDefault="00C57D53" w:rsidP="00112260">
      <w:r>
        <w:separator/>
      </w:r>
    </w:p>
  </w:endnote>
  <w:endnote w:type="continuationSeparator" w:id="0">
    <w:p w14:paraId="5C60BE1E" w14:textId="77777777" w:rsidR="00C57D53" w:rsidRDefault="00C57D53" w:rsidP="001122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21FA6" w14:textId="360F4BAC" w:rsidR="00112260" w:rsidRPr="001B350A" w:rsidRDefault="005A584D" w:rsidP="00FF7811">
    <w:pPr>
      <w:pStyle w:val="Footer"/>
      <w:tabs>
        <w:tab w:val="clear" w:pos="4513"/>
        <w:tab w:val="left" w:pos="1701"/>
        <w:tab w:val="left" w:pos="4962"/>
      </w:tabs>
      <w:ind w:hanging="709"/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299" distR="114299" simplePos="0" relativeHeight="251656704" behindDoc="0" locked="0" layoutInCell="1" allowOverlap="1" wp14:anchorId="63945D44" wp14:editId="58970E60">
              <wp:simplePos x="0" y="0"/>
              <wp:positionH relativeFrom="column">
                <wp:posOffset>-533401</wp:posOffset>
              </wp:positionH>
              <wp:positionV relativeFrom="paragraph">
                <wp:posOffset>-8890</wp:posOffset>
              </wp:positionV>
              <wp:extent cx="0" cy="400050"/>
              <wp:effectExtent l="0" t="0" r="19050" b="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40005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F96EB2" id="Straight Connector 3" o:spid="_x0000_s1026" style="position:absolute;z-index:251656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42pt,-.7pt" to="-42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" strokecolor="#4472c4" strokeweight=".5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9" distR="114299" simplePos="0" relativeHeight="251658752" behindDoc="0" locked="0" layoutInCell="1" allowOverlap="1" wp14:anchorId="4DCAF82E" wp14:editId="6BC78AB7">
              <wp:simplePos x="0" y="0"/>
              <wp:positionH relativeFrom="column">
                <wp:posOffset>3047999</wp:posOffset>
              </wp:positionH>
              <wp:positionV relativeFrom="paragraph">
                <wp:posOffset>-8890</wp:posOffset>
              </wp:positionV>
              <wp:extent cx="0" cy="400050"/>
              <wp:effectExtent l="0" t="0" r="19050" b="0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40005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3D525C" id="Straight Connector 5" o:spid="_x0000_s1026" style="position:absolute;z-index:251658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0pt,-.7pt" to="240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" strokecolor="#4472c4" strokeweight=".5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9" distR="114299" simplePos="0" relativeHeight="251657728" behindDoc="0" locked="0" layoutInCell="1" allowOverlap="1" wp14:anchorId="7E9FEDED" wp14:editId="7A2ADEC3">
              <wp:simplePos x="0" y="0"/>
              <wp:positionH relativeFrom="column">
                <wp:posOffset>1000124</wp:posOffset>
              </wp:positionH>
              <wp:positionV relativeFrom="paragraph">
                <wp:posOffset>-8890</wp:posOffset>
              </wp:positionV>
              <wp:extent cx="0" cy="400050"/>
              <wp:effectExtent l="0" t="0" r="19050" b="0"/>
              <wp:wrapNone/>
              <wp:docPr id="4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40005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CA75D2" id="Straight Connector 4" o:spid="_x0000_s1026" style="position:absolute;z-index:251657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78.75pt,-.7pt" to="78.7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" strokecolor="#4472c4" strokeweight=".5pt">
              <v:stroke joinstyle="miter"/>
              <o:lock v:ext="edit" shapetype="f"/>
            </v:line>
          </w:pict>
        </mc:Fallback>
      </mc:AlternateContent>
    </w:r>
    <w:r>
      <w:rPr>
        <w:noProof/>
      </w:rPr>
      <w:drawing>
        <wp:anchor distT="36576" distB="36576" distL="36576" distR="36576" simplePos="0" relativeHeight="251659776" behindDoc="1" locked="0" layoutInCell="1" allowOverlap="1" wp14:anchorId="5877888B" wp14:editId="7EFE393C">
          <wp:simplePos x="0" y="0"/>
          <wp:positionH relativeFrom="column">
            <wp:posOffset>5181600</wp:posOffset>
          </wp:positionH>
          <wp:positionV relativeFrom="paragraph">
            <wp:posOffset>-366395</wp:posOffset>
          </wp:positionV>
          <wp:extent cx="1262380" cy="1094105"/>
          <wp:effectExtent l="0" t="0" r="0" b="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2380" cy="1094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2260" w:rsidRPr="001B350A">
      <w:rPr>
        <w:sz w:val="16"/>
        <w:szCs w:val="16"/>
      </w:rPr>
      <w:t>T. 028 9066 7784</w:t>
    </w:r>
    <w:r w:rsidR="00A664F5" w:rsidRPr="001B350A">
      <w:rPr>
        <w:sz w:val="16"/>
        <w:szCs w:val="16"/>
      </w:rPr>
      <w:tab/>
    </w:r>
    <w:r w:rsidR="00F815EE">
      <w:rPr>
        <w:sz w:val="16"/>
        <w:szCs w:val="16"/>
      </w:rPr>
      <w:t>139 Upper Lisburn Road, Belfast, BT10 0LH</w:t>
    </w:r>
    <w:r w:rsidR="00A664F5" w:rsidRPr="001B350A">
      <w:rPr>
        <w:sz w:val="16"/>
        <w:szCs w:val="16"/>
      </w:rPr>
      <w:tab/>
    </w:r>
    <w:r w:rsidR="00A664F5" w:rsidRPr="00892AC1">
      <w:rPr>
        <w:rFonts w:ascii="Elephant" w:hAnsi="Elephant"/>
        <w:sz w:val="14"/>
        <w:szCs w:val="14"/>
      </w:rPr>
      <w:t>AN INDEPENDENT</w:t>
    </w:r>
  </w:p>
  <w:p w14:paraId="551516D8" w14:textId="77777777" w:rsidR="00112260" w:rsidRPr="001B350A" w:rsidRDefault="00112260" w:rsidP="00FF7811">
    <w:pPr>
      <w:pStyle w:val="Footer"/>
      <w:tabs>
        <w:tab w:val="left" w:pos="1701"/>
        <w:tab w:val="left" w:pos="4962"/>
      </w:tabs>
      <w:ind w:hanging="709"/>
      <w:rPr>
        <w:sz w:val="16"/>
        <w:szCs w:val="16"/>
      </w:rPr>
    </w:pPr>
    <w:r w:rsidRPr="001B350A">
      <w:rPr>
        <w:sz w:val="16"/>
        <w:szCs w:val="16"/>
      </w:rPr>
      <w:t xml:space="preserve">E. </w:t>
    </w:r>
    <w:hyperlink r:id="rId2" w:history="1">
      <w:r w:rsidRPr="001B350A">
        <w:rPr>
          <w:rStyle w:val="Hyperlink"/>
          <w:color w:val="auto"/>
          <w:sz w:val="16"/>
          <w:szCs w:val="16"/>
        </w:rPr>
        <w:t>info@Crymbleandsons.com</w:t>
      </w:r>
    </w:hyperlink>
    <w:r w:rsidR="00A664F5" w:rsidRPr="001B350A">
      <w:rPr>
        <w:sz w:val="16"/>
        <w:szCs w:val="16"/>
      </w:rPr>
      <w:tab/>
      <w:t>330-332 Woodstock Road, Belfast, BT6 9DP</w:t>
    </w:r>
    <w:r w:rsidR="00A664F5" w:rsidRPr="001B350A">
      <w:rPr>
        <w:sz w:val="16"/>
        <w:szCs w:val="16"/>
      </w:rPr>
      <w:tab/>
    </w:r>
    <w:r w:rsidR="00A664F5" w:rsidRPr="00892AC1">
      <w:rPr>
        <w:rFonts w:ascii="Elephant" w:hAnsi="Elephant"/>
        <w:sz w:val="14"/>
        <w:szCs w:val="14"/>
      </w:rPr>
      <w:t>FAMILY COMPANY</w:t>
    </w:r>
    <w:r w:rsidRPr="001B350A">
      <w:rPr>
        <w:sz w:val="16"/>
        <w:szCs w:val="16"/>
      </w:rPr>
      <w:tab/>
    </w:r>
  </w:p>
  <w:p w14:paraId="251A39C2" w14:textId="77777777" w:rsidR="00112260" w:rsidRPr="001B350A" w:rsidRDefault="00112260" w:rsidP="00FF7811">
    <w:pPr>
      <w:pStyle w:val="Footer"/>
      <w:tabs>
        <w:tab w:val="left" w:pos="1701"/>
        <w:tab w:val="left" w:pos="4962"/>
      </w:tabs>
      <w:ind w:hanging="709"/>
      <w:rPr>
        <w:sz w:val="16"/>
        <w:szCs w:val="16"/>
      </w:rPr>
    </w:pPr>
    <w:r w:rsidRPr="001B350A">
      <w:rPr>
        <w:sz w:val="16"/>
        <w:szCs w:val="16"/>
      </w:rPr>
      <w:t>Crymbleandsons.com</w:t>
    </w:r>
    <w:r w:rsidR="00A664F5" w:rsidRPr="001B350A">
      <w:rPr>
        <w:sz w:val="16"/>
        <w:szCs w:val="16"/>
      </w:rPr>
      <w:tab/>
    </w:r>
    <w:r w:rsidR="001B350A">
      <w:rPr>
        <w:sz w:val="16"/>
        <w:szCs w:val="16"/>
      </w:rPr>
      <w:tab/>
    </w:r>
    <w:r w:rsidR="00A664F5" w:rsidRPr="001B350A">
      <w:rPr>
        <w:sz w:val="16"/>
        <w:szCs w:val="16"/>
      </w:rPr>
      <w:tab/>
      <w:t>David, Joy &amp; Andrew Crymble</w:t>
    </w:r>
  </w:p>
  <w:p w14:paraId="7A26806B" w14:textId="77777777" w:rsidR="001B350A" w:rsidRDefault="001B350A" w:rsidP="000D4796">
    <w:pPr>
      <w:pStyle w:val="Footer"/>
      <w:tabs>
        <w:tab w:val="left" w:pos="1985"/>
        <w:tab w:val="left" w:pos="5812"/>
      </w:tabs>
      <w:ind w:hanging="709"/>
      <w:jc w:val="right"/>
      <w:rPr>
        <w:sz w:val="20"/>
        <w:szCs w:val="20"/>
      </w:rPr>
    </w:pPr>
  </w:p>
  <w:p w14:paraId="32198ADF" w14:textId="77777777" w:rsidR="001B350A" w:rsidRPr="001B350A" w:rsidRDefault="001B350A" w:rsidP="00A664F5">
    <w:pPr>
      <w:pStyle w:val="Footer"/>
      <w:tabs>
        <w:tab w:val="left" w:pos="1985"/>
        <w:tab w:val="left" w:pos="5812"/>
      </w:tabs>
      <w:ind w:hanging="709"/>
      <w:rPr>
        <w:rFonts w:ascii="Garamond" w:hAnsi="Garamond"/>
        <w:sz w:val="32"/>
        <w:szCs w:val="32"/>
      </w:rPr>
    </w:pPr>
    <w:r w:rsidRPr="001B350A">
      <w:rPr>
        <w:rFonts w:ascii="Garamond" w:hAnsi="Garamond"/>
        <w:sz w:val="32"/>
        <w:szCs w:val="32"/>
      </w:rPr>
      <w:t>‘Our God will take care of everything you need.’ Phil 4:19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50304E" w14:textId="77777777" w:rsidR="00C57D53" w:rsidRDefault="00C57D53" w:rsidP="00112260">
      <w:r>
        <w:separator/>
      </w:r>
    </w:p>
  </w:footnote>
  <w:footnote w:type="continuationSeparator" w:id="0">
    <w:p w14:paraId="2A6D153C" w14:textId="77777777" w:rsidR="00C57D53" w:rsidRDefault="00C57D53" w:rsidP="001122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A35B9" w14:textId="441F5B38" w:rsidR="00112260" w:rsidRDefault="005A584D">
    <w:pPr>
      <w:pStyle w:val="Header"/>
    </w:pPr>
    <w:r>
      <w:rPr>
        <w:noProof/>
      </w:rPr>
      <w:drawing>
        <wp:anchor distT="36576" distB="36576" distL="36576" distR="36576" simplePos="0" relativeHeight="251655680" behindDoc="0" locked="0" layoutInCell="1" allowOverlap="1" wp14:anchorId="5FDAAFBA" wp14:editId="586F626A">
          <wp:simplePos x="0" y="0"/>
          <wp:positionH relativeFrom="margin">
            <wp:posOffset>1726565</wp:posOffset>
          </wp:positionH>
          <wp:positionV relativeFrom="paragraph">
            <wp:posOffset>-145415</wp:posOffset>
          </wp:positionV>
          <wp:extent cx="2303780" cy="1400175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3780" cy="1400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059"/>
    <w:rsid w:val="00031F9A"/>
    <w:rsid w:val="00093D4E"/>
    <w:rsid w:val="000D4796"/>
    <w:rsid w:val="00112260"/>
    <w:rsid w:val="0011760D"/>
    <w:rsid w:val="00190059"/>
    <w:rsid w:val="001934DD"/>
    <w:rsid w:val="001B350A"/>
    <w:rsid w:val="00233D05"/>
    <w:rsid w:val="002A5382"/>
    <w:rsid w:val="002A74DE"/>
    <w:rsid w:val="002C3F13"/>
    <w:rsid w:val="0039671F"/>
    <w:rsid w:val="00491984"/>
    <w:rsid w:val="004A3A36"/>
    <w:rsid w:val="004B3B1E"/>
    <w:rsid w:val="005275B0"/>
    <w:rsid w:val="0055752E"/>
    <w:rsid w:val="005A584D"/>
    <w:rsid w:val="00672E58"/>
    <w:rsid w:val="006A3794"/>
    <w:rsid w:val="00700FC4"/>
    <w:rsid w:val="00771A69"/>
    <w:rsid w:val="007A45F1"/>
    <w:rsid w:val="007B068A"/>
    <w:rsid w:val="00877513"/>
    <w:rsid w:val="00892AC1"/>
    <w:rsid w:val="009274EC"/>
    <w:rsid w:val="009409C2"/>
    <w:rsid w:val="00A664F5"/>
    <w:rsid w:val="00AA759B"/>
    <w:rsid w:val="00AE6EFE"/>
    <w:rsid w:val="00B1137B"/>
    <w:rsid w:val="00C57D53"/>
    <w:rsid w:val="00C70B80"/>
    <w:rsid w:val="00C71095"/>
    <w:rsid w:val="00CA286A"/>
    <w:rsid w:val="00D655BB"/>
    <w:rsid w:val="00D933F4"/>
    <w:rsid w:val="00DE15DD"/>
    <w:rsid w:val="00ED24F4"/>
    <w:rsid w:val="00F13FEC"/>
    <w:rsid w:val="00F815EE"/>
    <w:rsid w:val="00FF7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29135C"/>
  <w15:chartTrackingRefBased/>
  <w15:docId w15:val="{B4E977FC-6324-48D3-8A8B-463569FE4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137B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AA759B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AA759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122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2260"/>
  </w:style>
  <w:style w:type="paragraph" w:styleId="Footer">
    <w:name w:val="footer"/>
    <w:basedOn w:val="Normal"/>
    <w:link w:val="FooterChar"/>
    <w:uiPriority w:val="99"/>
    <w:unhideWhenUsed/>
    <w:rsid w:val="001122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2260"/>
  </w:style>
  <w:style w:type="table" w:styleId="TableGrid">
    <w:name w:val="Table Grid"/>
    <w:basedOn w:val="TableNormal"/>
    <w:uiPriority w:val="59"/>
    <w:rsid w:val="005A584D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3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rymbleandsons.com" TargetMode="External"/><Relationship Id="rId1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My%20Drive\Headed%20Paper\Headed%20Paper%20A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59F0FF-D7BF-4A11-9131-0E37CCA4C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Headed Paper A4</Template>
  <TotalTime>23</TotalTime>
  <Pages>10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Links>
    <vt:vector size="6" baseType="variant">
      <vt:variant>
        <vt:i4>4784228</vt:i4>
      </vt:variant>
      <vt:variant>
        <vt:i4>0</vt:i4>
      </vt:variant>
      <vt:variant>
        <vt:i4>0</vt:i4>
      </vt:variant>
      <vt:variant>
        <vt:i4>5</vt:i4>
      </vt:variant>
      <vt:variant>
        <vt:lpwstr>mailto:info@Crymbleandsons.com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Crymble</dc:creator>
  <cp:keywords/>
  <dc:description/>
  <cp:lastModifiedBy>Andrew Crymble</cp:lastModifiedBy>
  <cp:revision>8</cp:revision>
  <cp:lastPrinted>2022-06-02T13:07:00Z</cp:lastPrinted>
  <dcterms:created xsi:type="dcterms:W3CDTF">2021-10-26T14:47:00Z</dcterms:created>
  <dcterms:modified xsi:type="dcterms:W3CDTF">2023-04-19T11:01:00Z</dcterms:modified>
</cp:coreProperties>
</file>